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ECAC7" w14:textId="14974B57" w:rsidR="00E33428" w:rsidRDefault="007E5B4C" w:rsidP="007804C7">
      <w:pPr>
        <w:pStyle w:val="Heading4"/>
        <w:sectPr w:rsidR="00E33428" w:rsidSect="00B955F4">
          <w:headerReference w:type="even" r:id="rId7"/>
          <w:headerReference w:type="default" r:id="rId8"/>
          <w:pgSz w:w="12240" w:h="15840"/>
          <w:pgMar w:top="720" w:right="720" w:bottom="720" w:left="720" w:header="720" w:footer="720" w:gutter="0"/>
          <w:cols w:space="720"/>
          <w:titlePg/>
          <w:docGrid w:linePitch="360"/>
        </w:sectPr>
      </w:pPr>
      <w:r w:rsidRPr="00120A6F">
        <w:rPr>
          <w:i/>
          <w:noProof/>
          <w:color w:val="77697A" w:themeColor="accent6" w:themeShade="BF"/>
        </w:rPr>
        <mc:AlternateContent>
          <mc:Choice Requires="wps">
            <w:drawing>
              <wp:anchor distT="0" distB="0" distL="114300" distR="114300" simplePos="0" relativeHeight="251651584" behindDoc="0" locked="0" layoutInCell="1" allowOverlap="1" wp14:anchorId="083A03C9" wp14:editId="10C44D10">
                <wp:simplePos x="0" y="0"/>
                <wp:positionH relativeFrom="page">
                  <wp:posOffset>5479627</wp:posOffset>
                </wp:positionH>
                <wp:positionV relativeFrom="page">
                  <wp:posOffset>1256242</wp:posOffset>
                </wp:positionV>
                <wp:extent cx="1828800" cy="2369820"/>
                <wp:effectExtent l="0" t="0" r="0" b="0"/>
                <wp:wrapThrough wrapText="bothSides">
                  <wp:wrapPolygon edited="0">
                    <wp:start x="0" y="0"/>
                    <wp:lineTo x="0" y="21299"/>
                    <wp:lineTo x="21300" y="21299"/>
                    <wp:lineTo x="213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828800" cy="2369820"/>
                        </a:xfrm>
                        <a:prstGeom prst="rect">
                          <a:avLst/>
                        </a:prstGeom>
                        <a:solidFill>
                          <a:schemeClr val="accent4"/>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3F6471A4" w14:textId="5DAA2501" w:rsidR="00E465D0" w:rsidRDefault="00E465D0" w:rsidP="00120A6F">
                            <w:pPr>
                              <w:pStyle w:val="Quote"/>
                            </w:pPr>
                            <w:r>
                              <w:t>Thi</w:t>
                            </w:r>
                            <w:r w:rsidR="00C1303E">
                              <w:t>s is a condensed version of my 6</w:t>
                            </w:r>
                            <w:r>
                              <w:t>-page syllabus.  Please rea</w:t>
                            </w:r>
                            <w:r w:rsidR="00C1303E">
                              <w:t xml:space="preserve">d my syllabus for more detailed </w:t>
                            </w:r>
                            <w:r>
                              <w:t>information.  The sylla</w:t>
                            </w:r>
                            <w:r w:rsidR="00772962">
                              <w:t>bus can be found on my website</w:t>
                            </w:r>
                            <w:r>
                              <w:t xml:space="preserve">:  </w:t>
                            </w:r>
                          </w:p>
                          <w:p w14:paraId="2BF48D26" w14:textId="0EF34105" w:rsidR="007E5B4C" w:rsidRPr="007E5B4C" w:rsidRDefault="007E5B4C" w:rsidP="00622DDC">
                            <w:pPr>
                              <w:rPr>
                                <w:sz w:val="20"/>
                                <w:szCs w:val="20"/>
                              </w:rPr>
                            </w:pPr>
                            <w:hyperlink r:id="rId9" w:history="1">
                              <w:r w:rsidRPr="007E5B4C">
                                <w:rPr>
                                  <w:rStyle w:val="Hyperlink"/>
                                  <w:sz w:val="20"/>
                                  <w:szCs w:val="20"/>
                                </w:rPr>
                                <w:t>https://www.pps.net/Page/8060</w:t>
                              </w:r>
                            </w:hyperlink>
                          </w:p>
                          <w:p w14:paraId="432FE0E7" w14:textId="5FD7B655" w:rsidR="00E465D0" w:rsidRDefault="00772962" w:rsidP="00622DDC">
                            <w:pPr>
                              <w:rPr>
                                <w:rFonts w:ascii="Calibri" w:hAnsi="Calibri"/>
                              </w:rPr>
                            </w:pPr>
                            <w:r w:rsidRPr="00772962">
                              <w:rPr>
                                <w:rFonts w:ascii="Calibri" w:hAnsi="Calibri"/>
                              </w:rPr>
                              <w:drawing>
                                <wp:inline distT="0" distB="0" distL="0" distR="0" wp14:anchorId="06A604C0" wp14:editId="3861F94A">
                                  <wp:extent cx="513997" cy="50757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137" cy="511666"/>
                                          </a:xfrm>
                                          <a:prstGeom prst="rect">
                                            <a:avLst/>
                                          </a:prstGeom>
                                        </pic:spPr>
                                      </pic:pic>
                                    </a:graphicData>
                                  </a:graphic>
                                </wp:inline>
                              </w:drawing>
                            </w:r>
                          </w:p>
                          <w:p w14:paraId="1ED3E40C" w14:textId="77777777" w:rsidR="00E465D0" w:rsidRPr="00622DDC" w:rsidRDefault="00E465D0" w:rsidP="00622DDC"/>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A03C9" id="Rectangle 6" o:spid="_x0000_s1026" style="position:absolute;margin-left:431.45pt;margin-top:98.9pt;width:2in;height:186.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" mv:complextextbox="1" fillcolor="#c5ccc7 [3207]" stroked="f" strokeweight="1.5pt">
                <v:textbox inset=",7.2pt,,7.2pt">
                  <w:txbxContent>
                    <w:p w14:paraId="3F6471A4" w14:textId="5DAA2501" w:rsidR="00E465D0" w:rsidRDefault="00E465D0" w:rsidP="00120A6F">
                      <w:pPr>
                        <w:pStyle w:val="Quote"/>
                      </w:pPr>
                      <w:r>
                        <w:t>Thi</w:t>
                      </w:r>
                      <w:r w:rsidR="00C1303E">
                        <w:t>s is a condensed version of my 6</w:t>
                      </w:r>
                      <w:r>
                        <w:t>-page syllabus.  Please rea</w:t>
                      </w:r>
                      <w:r w:rsidR="00C1303E">
                        <w:t xml:space="preserve">d my syllabus for more detailed </w:t>
                      </w:r>
                      <w:r>
                        <w:t>information.  The sylla</w:t>
                      </w:r>
                      <w:r w:rsidR="00772962">
                        <w:t>bus can be found on my website</w:t>
                      </w:r>
                      <w:r>
                        <w:t xml:space="preserve">:  </w:t>
                      </w:r>
                    </w:p>
                    <w:p w14:paraId="2BF48D26" w14:textId="0EF34105" w:rsidR="007E5B4C" w:rsidRPr="007E5B4C" w:rsidRDefault="007E5B4C" w:rsidP="00622DDC">
                      <w:pPr>
                        <w:rPr>
                          <w:sz w:val="20"/>
                          <w:szCs w:val="20"/>
                        </w:rPr>
                      </w:pPr>
                      <w:hyperlink r:id="rId11" w:history="1">
                        <w:r w:rsidRPr="007E5B4C">
                          <w:rPr>
                            <w:rStyle w:val="Hyperlink"/>
                            <w:sz w:val="20"/>
                            <w:szCs w:val="20"/>
                          </w:rPr>
                          <w:t>https://www.pps.net/Page/8060</w:t>
                        </w:r>
                      </w:hyperlink>
                    </w:p>
                    <w:p w14:paraId="432FE0E7" w14:textId="5FD7B655" w:rsidR="00E465D0" w:rsidRDefault="00772962" w:rsidP="00622DDC">
                      <w:pPr>
                        <w:rPr>
                          <w:rFonts w:ascii="Calibri" w:hAnsi="Calibri"/>
                        </w:rPr>
                      </w:pPr>
                      <w:r w:rsidRPr="00772962">
                        <w:rPr>
                          <w:rFonts w:ascii="Calibri" w:hAnsi="Calibri"/>
                        </w:rPr>
                        <w:drawing>
                          <wp:inline distT="0" distB="0" distL="0" distR="0" wp14:anchorId="06A604C0" wp14:editId="3861F94A">
                            <wp:extent cx="513997" cy="50757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137" cy="511666"/>
                                    </a:xfrm>
                                    <a:prstGeom prst="rect">
                                      <a:avLst/>
                                    </a:prstGeom>
                                  </pic:spPr>
                                </pic:pic>
                              </a:graphicData>
                            </a:graphic>
                          </wp:inline>
                        </w:drawing>
                      </w:r>
                    </w:p>
                    <w:p w14:paraId="1ED3E40C" w14:textId="77777777" w:rsidR="00E465D0" w:rsidRPr="00622DDC" w:rsidRDefault="00E465D0" w:rsidP="00622DDC"/>
                  </w:txbxContent>
                </v:textbox>
                <w10:wrap type="through" anchorx="page" anchory="page"/>
              </v:rect>
            </w:pict>
          </mc:Fallback>
        </mc:AlternateContent>
      </w:r>
      <w:r w:rsidR="0018424C">
        <w:rPr>
          <w:rFonts w:ascii="Helvetica" w:hAnsi="Helvetica" w:cs="Helvetica"/>
          <w:noProof/>
        </w:rPr>
        <w:drawing>
          <wp:anchor distT="0" distB="0" distL="114300" distR="114300" simplePos="0" relativeHeight="251698688" behindDoc="0" locked="0" layoutInCell="1" allowOverlap="1" wp14:anchorId="734248C7" wp14:editId="0B31FBB6">
            <wp:simplePos x="0" y="0"/>
            <wp:positionH relativeFrom="page">
              <wp:posOffset>5706490</wp:posOffset>
            </wp:positionH>
            <wp:positionV relativeFrom="page">
              <wp:posOffset>8493052</wp:posOffset>
            </wp:positionV>
            <wp:extent cx="1310005" cy="1372235"/>
            <wp:effectExtent l="273685" t="310515" r="81280" b="132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8848222">
                      <a:off x="0" y="0"/>
                      <a:ext cx="1310005" cy="13722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A195B">
        <w:rPr>
          <w:noProof/>
        </w:rPr>
        <mc:AlternateContent>
          <mc:Choice Requires="wps">
            <w:drawing>
              <wp:anchor distT="0" distB="0" distL="114300" distR="114300" simplePos="0" relativeHeight="251644416" behindDoc="0" locked="0" layoutInCell="1" allowOverlap="1" wp14:anchorId="3E9C773B" wp14:editId="0CCF19AA">
                <wp:simplePos x="0" y="0"/>
                <wp:positionH relativeFrom="page">
                  <wp:posOffset>2687444</wp:posOffset>
                </wp:positionH>
                <wp:positionV relativeFrom="page">
                  <wp:posOffset>4700239</wp:posOffset>
                </wp:positionV>
                <wp:extent cx="2301255" cy="3874801"/>
                <wp:effectExtent l="0" t="0" r="0" b="11430"/>
                <wp:wrapThrough wrapText="bothSides">
                  <wp:wrapPolygon edited="0">
                    <wp:start x="238" y="0"/>
                    <wp:lineTo x="238" y="21522"/>
                    <wp:lineTo x="20980" y="21522"/>
                    <wp:lineTo x="20980" y="0"/>
                    <wp:lineTo x="238" y="0"/>
                  </wp:wrapPolygon>
                </wp:wrapThrough>
                <wp:docPr id="9" name="Text Box 9"/>
                <wp:cNvGraphicFramePr/>
                <a:graphic xmlns:a="http://schemas.openxmlformats.org/drawingml/2006/main">
                  <a:graphicData uri="http://schemas.microsoft.com/office/word/2010/wordprocessingShape">
                    <wps:wsp>
                      <wps:cNvSpPr txBox="1"/>
                      <wps:spPr>
                        <a:xfrm>
                          <a:off x="0" y="0"/>
                          <a:ext cx="2301255" cy="3874801"/>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C773B" id="_x0000_t202" coordsize="21600,21600" o:spt="202" path="m0,0l0,21600,21600,21600,21600,0xe">
                <v:stroke joinstyle="miter"/>
                <v:path gradientshapeok="t" o:connecttype="rect"/>
              </v:shapetype>
              <v:shape id="Text Box 9" o:spid="_x0000_s1026" type="#_x0000_t202" style="position:absolute;margin-left:211.6pt;margin-top:370.1pt;width:181.2pt;height:305.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" mv:complextextbox="1" filled="f" stroked="f">
                <v:textbox style="mso-next-textbox:#Text Box 10">
                  <w:txbxContent/>
                </v:textbox>
                <w10:wrap type="through" anchorx="page" anchory="page"/>
              </v:shape>
            </w:pict>
          </mc:Fallback>
        </mc:AlternateContent>
      </w:r>
      <w:r w:rsidR="00F5695B" w:rsidRPr="00E64CB1">
        <w:rPr>
          <w:noProof/>
        </w:rPr>
        <mc:AlternateContent>
          <mc:Choice Requires="wps">
            <w:drawing>
              <wp:anchor distT="0" distB="0" distL="114300" distR="114300" simplePos="0" relativeHeight="251645440" behindDoc="0" locked="0" layoutInCell="1" allowOverlap="1" wp14:anchorId="149A88C8" wp14:editId="2BF4D6E9">
                <wp:simplePos x="0" y="0"/>
                <wp:positionH relativeFrom="page">
                  <wp:posOffset>5114260</wp:posOffset>
                </wp:positionH>
                <wp:positionV relativeFrom="page">
                  <wp:posOffset>4699591</wp:posOffset>
                </wp:positionV>
                <wp:extent cx="2194560" cy="3986784"/>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194560" cy="398678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A88C8" id="Text Box 10" o:spid="_x0000_s1027" type="#_x0000_t202" style="position:absolute;margin-left:402.7pt;margin-top:370.05pt;width:172.8pt;height:313.9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" mv:complextextbox="1" filled="f" stroked="f">
                <v:textbox>
                  <w:txbxContent/>
                </v:textbox>
                <w10:wrap anchorx="page" anchory="page"/>
              </v:shape>
            </w:pict>
          </mc:Fallback>
        </mc:AlternateContent>
      </w:r>
      <w:r w:rsidR="00954F03">
        <w:rPr>
          <w:noProof/>
        </w:rPr>
        <w:drawing>
          <wp:anchor distT="0" distB="0" distL="114300" distR="114300" simplePos="0" relativeHeight="251700736" behindDoc="1" locked="0" layoutInCell="1" allowOverlap="1" wp14:anchorId="1E271FCC" wp14:editId="19CB7640">
            <wp:simplePos x="0" y="0"/>
            <wp:positionH relativeFrom="page">
              <wp:posOffset>3203553</wp:posOffset>
            </wp:positionH>
            <wp:positionV relativeFrom="page">
              <wp:posOffset>1677451</wp:posOffset>
            </wp:positionV>
            <wp:extent cx="2596896" cy="1527048"/>
            <wp:effectExtent l="0" t="0" r="0" b="0"/>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896" cy="1527048"/>
                    </a:xfrm>
                    <a:prstGeom prst="rect">
                      <a:avLst/>
                    </a:prstGeom>
                    <a:noFill/>
                    <a:ln>
                      <a:noFill/>
                    </a:ln>
                  </pic:spPr>
                </pic:pic>
              </a:graphicData>
            </a:graphic>
            <wp14:sizeRelH relativeFrom="page">
              <wp14:pctWidth>0</wp14:pctWidth>
            </wp14:sizeRelH>
            <wp14:sizeRelV relativeFrom="page">
              <wp14:pctHeight>0</wp14:pctHeight>
            </wp14:sizeRelV>
          </wp:anchor>
        </w:drawing>
      </w:r>
      <w:r w:rsidR="004B7A99">
        <w:rPr>
          <w:noProof/>
        </w:rPr>
        <mc:AlternateContent>
          <mc:Choice Requires="wps">
            <w:drawing>
              <wp:anchor distT="0" distB="0" distL="114300" distR="114300" simplePos="0" relativeHeight="251642368" behindDoc="0" locked="0" layoutInCell="1" allowOverlap="1" wp14:anchorId="581A813C" wp14:editId="675A35EA">
                <wp:simplePos x="0" y="0"/>
                <wp:positionH relativeFrom="page">
                  <wp:posOffset>478971</wp:posOffset>
                </wp:positionH>
                <wp:positionV relativeFrom="page">
                  <wp:posOffset>3701143</wp:posOffset>
                </wp:positionV>
                <wp:extent cx="6773364" cy="995680"/>
                <wp:effectExtent l="0" t="0" r="34290" b="20320"/>
                <wp:wrapThrough wrapText="bothSides">
                  <wp:wrapPolygon edited="0">
                    <wp:start x="0" y="0"/>
                    <wp:lineTo x="0" y="21490"/>
                    <wp:lineTo x="21628" y="21490"/>
                    <wp:lineTo x="2162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6773364" cy="995680"/>
                        </a:xfrm>
                        <a:prstGeom prst="rect">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B6FC31" w14:textId="1BC8E55B" w:rsidR="00E465D0" w:rsidRDefault="00E465D0" w:rsidP="00392E7E">
                            <w:pPr>
                              <w:pStyle w:val="Heading1"/>
                              <w:spacing w:after="0"/>
                              <w:rPr>
                                <w:sz w:val="36"/>
                                <w:szCs w:val="36"/>
                              </w:rPr>
                            </w:pPr>
                            <w:r w:rsidRPr="00340605">
                              <w:rPr>
                                <w:b/>
                                <w:sz w:val="36"/>
                                <w:szCs w:val="36"/>
                              </w:rPr>
                              <w:t>7</w:t>
                            </w:r>
                            <w:r w:rsidRPr="00340605">
                              <w:rPr>
                                <w:b/>
                                <w:sz w:val="36"/>
                                <w:szCs w:val="36"/>
                                <w:vertAlign w:val="superscript"/>
                              </w:rPr>
                              <w:t>th</w:t>
                            </w:r>
                            <w:r w:rsidRPr="00340605">
                              <w:rPr>
                                <w:b/>
                                <w:sz w:val="36"/>
                                <w:szCs w:val="36"/>
                              </w:rPr>
                              <w:t xml:space="preserve"> Content</w:t>
                            </w:r>
                            <w:r w:rsidRPr="00340605">
                              <w:rPr>
                                <w:sz w:val="36"/>
                                <w:szCs w:val="36"/>
                              </w:rPr>
                              <w:t xml:space="preserve">:  </w:t>
                            </w:r>
                            <w:r w:rsidR="00392E7E">
                              <w:rPr>
                                <w:sz w:val="36"/>
                                <w:szCs w:val="36"/>
                              </w:rPr>
                              <w:t>Earth Science</w:t>
                            </w:r>
                            <w:r w:rsidR="004B7A99">
                              <w:rPr>
                                <w:sz w:val="36"/>
                                <w:szCs w:val="36"/>
                              </w:rPr>
                              <w:t>, Ecology,</w:t>
                            </w:r>
                            <w:r w:rsidR="004B7A99" w:rsidRPr="00340605">
                              <w:rPr>
                                <w:sz w:val="36"/>
                                <w:szCs w:val="36"/>
                              </w:rPr>
                              <w:t xml:space="preserve"> </w:t>
                            </w:r>
                            <w:r w:rsidR="004B7A99">
                              <w:rPr>
                                <w:sz w:val="36"/>
                                <w:szCs w:val="36"/>
                              </w:rPr>
                              <w:t>Chemistry</w:t>
                            </w:r>
                          </w:p>
                          <w:p w14:paraId="05966096" w14:textId="356D53CA" w:rsidR="00954F03" w:rsidRPr="00392E7E" w:rsidRDefault="00392E7E" w:rsidP="00392E7E">
                            <w:pPr>
                              <w:pStyle w:val="Heading1"/>
                              <w:spacing w:after="0"/>
                              <w:jc w:val="left"/>
                              <w:rPr>
                                <w:rFonts w:asciiTheme="minorHAnsi" w:hAnsiTheme="minorHAnsi"/>
                                <w:sz w:val="28"/>
                                <w:szCs w:val="28"/>
                              </w:rPr>
                            </w:pPr>
                            <w:r>
                              <w:rPr>
                                <w:rFonts w:asciiTheme="minorHAnsi" w:hAnsiTheme="minorHAnsi"/>
                                <w:sz w:val="28"/>
                                <w:szCs w:val="28"/>
                              </w:rPr>
                              <w:t xml:space="preserve">Science this year is integrated, which means </w:t>
                            </w:r>
                            <w:r w:rsidR="00E81554">
                              <w:rPr>
                                <w:rFonts w:asciiTheme="minorHAnsi" w:hAnsiTheme="minorHAnsi"/>
                                <w:sz w:val="28"/>
                                <w:szCs w:val="28"/>
                              </w:rPr>
                              <w:t>that we will study</w:t>
                            </w:r>
                            <w:r>
                              <w:rPr>
                                <w:rFonts w:asciiTheme="minorHAnsi" w:hAnsiTheme="minorHAnsi"/>
                                <w:sz w:val="28"/>
                                <w:szCs w:val="28"/>
                              </w:rPr>
                              <w:t xml:space="preserve"> earth, physical, and life science.  The common theme for the units is the Pacifi</w:t>
                            </w:r>
                            <w:r w:rsidR="00C1303E">
                              <w:rPr>
                                <w:rFonts w:asciiTheme="minorHAnsi" w:hAnsiTheme="minorHAnsi"/>
                                <w:sz w:val="28"/>
                                <w:szCs w:val="28"/>
                              </w:rPr>
                              <w:t xml:space="preserve">c Northwest.  For example, </w:t>
                            </w:r>
                            <w:r>
                              <w:rPr>
                                <w:rFonts w:asciiTheme="minorHAnsi" w:hAnsiTheme="minorHAnsi"/>
                                <w:sz w:val="28"/>
                                <w:szCs w:val="28"/>
                              </w:rPr>
                              <w:t>we will study the Cascadia Earthquake when we study plate tectonics, and invasive species in our forests during ecology.</w:t>
                            </w:r>
                          </w:p>
                          <w:p w14:paraId="3DF49C0E" w14:textId="77777777" w:rsidR="004B7A99" w:rsidRDefault="004B7A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A813C" id="Text Box 4" o:spid="_x0000_s1028" type="#_x0000_t202" style="position:absolute;margin-left:37.7pt;margin-top:291.45pt;width:533.35pt;height:78.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" mv:complextextbox="1" filled="f" strokecolor="black [3213]">
                <v:textbox>
                  <w:txbxContent>
                    <w:p w14:paraId="3EB6FC31" w14:textId="1BC8E55B" w:rsidR="00E465D0" w:rsidRDefault="00E465D0" w:rsidP="00392E7E">
                      <w:pPr>
                        <w:pStyle w:val="Heading1"/>
                        <w:spacing w:after="0"/>
                        <w:rPr>
                          <w:sz w:val="36"/>
                          <w:szCs w:val="36"/>
                        </w:rPr>
                      </w:pPr>
                      <w:r w:rsidRPr="00340605">
                        <w:rPr>
                          <w:b/>
                          <w:sz w:val="36"/>
                          <w:szCs w:val="36"/>
                        </w:rPr>
                        <w:t>7</w:t>
                      </w:r>
                      <w:r w:rsidRPr="00340605">
                        <w:rPr>
                          <w:b/>
                          <w:sz w:val="36"/>
                          <w:szCs w:val="36"/>
                          <w:vertAlign w:val="superscript"/>
                        </w:rPr>
                        <w:t>th</w:t>
                      </w:r>
                      <w:r w:rsidRPr="00340605">
                        <w:rPr>
                          <w:b/>
                          <w:sz w:val="36"/>
                          <w:szCs w:val="36"/>
                        </w:rPr>
                        <w:t xml:space="preserve"> Content</w:t>
                      </w:r>
                      <w:r w:rsidRPr="00340605">
                        <w:rPr>
                          <w:sz w:val="36"/>
                          <w:szCs w:val="36"/>
                        </w:rPr>
                        <w:t xml:space="preserve">:  </w:t>
                      </w:r>
                      <w:r w:rsidR="00392E7E">
                        <w:rPr>
                          <w:sz w:val="36"/>
                          <w:szCs w:val="36"/>
                        </w:rPr>
                        <w:t>Earth Science</w:t>
                      </w:r>
                      <w:r w:rsidR="004B7A99">
                        <w:rPr>
                          <w:sz w:val="36"/>
                          <w:szCs w:val="36"/>
                        </w:rPr>
                        <w:t>, Ecology,</w:t>
                      </w:r>
                      <w:r w:rsidR="004B7A99" w:rsidRPr="00340605">
                        <w:rPr>
                          <w:sz w:val="36"/>
                          <w:szCs w:val="36"/>
                        </w:rPr>
                        <w:t xml:space="preserve"> </w:t>
                      </w:r>
                      <w:r w:rsidR="004B7A99">
                        <w:rPr>
                          <w:sz w:val="36"/>
                          <w:szCs w:val="36"/>
                        </w:rPr>
                        <w:t>Chemistry</w:t>
                      </w:r>
                    </w:p>
                    <w:p w14:paraId="05966096" w14:textId="356D53CA" w:rsidR="00954F03" w:rsidRPr="00392E7E" w:rsidRDefault="00392E7E" w:rsidP="00392E7E">
                      <w:pPr>
                        <w:pStyle w:val="Heading1"/>
                        <w:spacing w:after="0"/>
                        <w:jc w:val="left"/>
                        <w:rPr>
                          <w:rFonts w:asciiTheme="minorHAnsi" w:hAnsiTheme="minorHAnsi"/>
                          <w:sz w:val="28"/>
                          <w:szCs w:val="28"/>
                        </w:rPr>
                      </w:pPr>
                      <w:r>
                        <w:rPr>
                          <w:rFonts w:asciiTheme="minorHAnsi" w:hAnsiTheme="minorHAnsi"/>
                          <w:sz w:val="28"/>
                          <w:szCs w:val="28"/>
                        </w:rPr>
                        <w:t xml:space="preserve">Science this year is integrated, which means </w:t>
                      </w:r>
                      <w:r w:rsidR="00E81554">
                        <w:rPr>
                          <w:rFonts w:asciiTheme="minorHAnsi" w:hAnsiTheme="minorHAnsi"/>
                          <w:sz w:val="28"/>
                          <w:szCs w:val="28"/>
                        </w:rPr>
                        <w:t>that we will study</w:t>
                      </w:r>
                      <w:r>
                        <w:rPr>
                          <w:rFonts w:asciiTheme="minorHAnsi" w:hAnsiTheme="minorHAnsi"/>
                          <w:sz w:val="28"/>
                          <w:szCs w:val="28"/>
                        </w:rPr>
                        <w:t xml:space="preserve"> earth, physical, and life science.  The common theme for the units is the Pacifi</w:t>
                      </w:r>
                      <w:r w:rsidR="00C1303E">
                        <w:rPr>
                          <w:rFonts w:asciiTheme="minorHAnsi" w:hAnsiTheme="minorHAnsi"/>
                          <w:sz w:val="28"/>
                          <w:szCs w:val="28"/>
                        </w:rPr>
                        <w:t xml:space="preserve">c Northwest.  For example, </w:t>
                      </w:r>
                      <w:r>
                        <w:rPr>
                          <w:rFonts w:asciiTheme="minorHAnsi" w:hAnsiTheme="minorHAnsi"/>
                          <w:sz w:val="28"/>
                          <w:szCs w:val="28"/>
                        </w:rPr>
                        <w:t>we will study the Cascadia Earthquake when we study plate tectonics, and invasive species in our forests during ecology.</w:t>
                      </w:r>
                    </w:p>
                    <w:p w14:paraId="3DF49C0E" w14:textId="77777777" w:rsidR="004B7A99" w:rsidRDefault="004B7A99"/>
                  </w:txbxContent>
                </v:textbox>
                <w10:wrap type="through" anchorx="page" anchory="page"/>
              </v:shape>
            </w:pict>
          </mc:Fallback>
        </mc:AlternateContent>
      </w:r>
      <w:r w:rsidR="00573EBA">
        <w:rPr>
          <w:noProof/>
        </w:rPr>
        <mc:AlternateContent>
          <mc:Choice Requires="wps">
            <w:drawing>
              <wp:anchor distT="0" distB="0" distL="114300" distR="114300" simplePos="0" relativeHeight="251643392" behindDoc="0" locked="0" layoutInCell="1" allowOverlap="1" wp14:anchorId="2F3B29AB" wp14:editId="07E95AD2">
                <wp:simplePos x="0" y="0"/>
                <wp:positionH relativeFrom="page">
                  <wp:posOffset>457200</wp:posOffset>
                </wp:positionH>
                <wp:positionV relativeFrom="page">
                  <wp:posOffset>4698365</wp:posOffset>
                </wp:positionV>
                <wp:extent cx="2194560" cy="3992245"/>
                <wp:effectExtent l="0" t="0" r="0" b="0"/>
                <wp:wrapThrough wrapText="bothSides">
                  <wp:wrapPolygon edited="0">
                    <wp:start x="250" y="0"/>
                    <wp:lineTo x="250" y="21439"/>
                    <wp:lineTo x="21000" y="21439"/>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39922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2">
                        <w:txbxContent>
                          <w:p w14:paraId="4BDA9E58" w14:textId="77777777" w:rsidR="00E465D0" w:rsidRPr="00076937" w:rsidRDefault="00E465D0" w:rsidP="00622DDC">
                            <w:pPr>
                              <w:spacing w:after="0" w:line="240" w:lineRule="auto"/>
                              <w:rPr>
                                <w:b/>
                                <w:sz w:val="24"/>
                                <w:u w:val="single"/>
                              </w:rPr>
                            </w:pPr>
                            <w:r w:rsidRPr="00076937">
                              <w:rPr>
                                <w:b/>
                                <w:sz w:val="24"/>
                                <w:u w:val="single"/>
                              </w:rPr>
                              <w:t>CONTACT INFORMATION</w:t>
                            </w:r>
                          </w:p>
                          <w:p w14:paraId="1CF96732" w14:textId="77777777" w:rsidR="00E465D0" w:rsidRPr="00076937" w:rsidRDefault="001617F9" w:rsidP="00622DDC">
                            <w:pPr>
                              <w:spacing w:after="0" w:line="240" w:lineRule="auto"/>
                              <w:rPr>
                                <w:sz w:val="24"/>
                              </w:rPr>
                            </w:pPr>
                            <w:hyperlink r:id="rId14" w:history="1">
                              <w:r w:rsidR="00E465D0" w:rsidRPr="00076937">
                                <w:rPr>
                                  <w:rStyle w:val="Hyperlink"/>
                                  <w:sz w:val="24"/>
                                </w:rPr>
                                <w:t>karras@pps.net</w:t>
                              </w:r>
                            </w:hyperlink>
                          </w:p>
                          <w:p w14:paraId="26F898BF" w14:textId="77777777" w:rsidR="00E465D0" w:rsidRPr="00076937" w:rsidRDefault="00E465D0" w:rsidP="00622DDC">
                            <w:pPr>
                              <w:spacing w:after="0" w:line="240" w:lineRule="auto"/>
                              <w:rPr>
                                <w:sz w:val="24"/>
                              </w:rPr>
                            </w:pPr>
                            <w:r w:rsidRPr="00076937">
                              <w:rPr>
                                <w:sz w:val="24"/>
                              </w:rPr>
                              <w:t>503-916-5646</w:t>
                            </w:r>
                          </w:p>
                          <w:p w14:paraId="2A0897FA" w14:textId="77777777" w:rsidR="00E465D0" w:rsidRPr="00076937" w:rsidRDefault="00E465D0" w:rsidP="00622DDC">
                            <w:pPr>
                              <w:spacing w:after="0" w:line="240" w:lineRule="auto"/>
                              <w:rPr>
                                <w:sz w:val="24"/>
                              </w:rPr>
                            </w:pPr>
                          </w:p>
                          <w:p w14:paraId="26BB1B54" w14:textId="77777777" w:rsidR="00E465D0" w:rsidRPr="00076937" w:rsidRDefault="00E465D0" w:rsidP="00622DDC">
                            <w:pPr>
                              <w:spacing w:after="0" w:line="240" w:lineRule="auto"/>
                              <w:rPr>
                                <w:sz w:val="24"/>
                              </w:rPr>
                            </w:pPr>
                            <w:r w:rsidRPr="00076937">
                              <w:rPr>
                                <w:sz w:val="24"/>
                              </w:rPr>
                              <w:t xml:space="preserve">Please contact me via email with any questions or concerns as soon as they come up for you, and I will get back to you within 24 hours!  </w:t>
                            </w:r>
                          </w:p>
                          <w:p w14:paraId="73142042" w14:textId="77777777" w:rsidR="00E465D0" w:rsidRPr="00076937" w:rsidRDefault="00E465D0" w:rsidP="00622DDC">
                            <w:pPr>
                              <w:spacing w:after="0" w:line="240" w:lineRule="auto"/>
                              <w:rPr>
                                <w:sz w:val="24"/>
                              </w:rPr>
                            </w:pPr>
                          </w:p>
                          <w:p w14:paraId="66266D66" w14:textId="77777777" w:rsidR="00E465D0" w:rsidRPr="00076937" w:rsidRDefault="00E465D0" w:rsidP="00622DDC">
                            <w:pPr>
                              <w:spacing w:after="0" w:line="240" w:lineRule="auto"/>
                              <w:rPr>
                                <w:b/>
                                <w:sz w:val="24"/>
                                <w:u w:val="single"/>
                              </w:rPr>
                            </w:pPr>
                            <w:r w:rsidRPr="00076937">
                              <w:rPr>
                                <w:b/>
                                <w:sz w:val="24"/>
                                <w:u w:val="single"/>
                              </w:rPr>
                              <w:t>COMMUNICATION</w:t>
                            </w:r>
                          </w:p>
                          <w:p w14:paraId="6B3FD1C5" w14:textId="77777777" w:rsidR="00E465D0" w:rsidRDefault="00E465D0" w:rsidP="00622DDC">
                            <w:pPr>
                              <w:spacing w:after="0" w:line="240" w:lineRule="auto"/>
                              <w:rPr>
                                <w:sz w:val="24"/>
                              </w:rPr>
                            </w:pPr>
                            <w:r>
                              <w:rPr>
                                <w:sz w:val="24"/>
                              </w:rPr>
                              <w:t>I maintain a calendar on my website which states for each day:</w:t>
                            </w:r>
                          </w:p>
                          <w:p w14:paraId="0A5F6C1B" w14:textId="77777777" w:rsidR="00E465D0" w:rsidRDefault="00E465D0" w:rsidP="00076937">
                            <w:pPr>
                              <w:pStyle w:val="ListParagraph"/>
                              <w:numPr>
                                <w:ilvl w:val="0"/>
                                <w:numId w:val="3"/>
                              </w:numPr>
                              <w:spacing w:after="0" w:line="240" w:lineRule="auto"/>
                              <w:rPr>
                                <w:sz w:val="24"/>
                              </w:rPr>
                            </w:pPr>
                            <w:r>
                              <w:rPr>
                                <w:sz w:val="24"/>
                              </w:rPr>
                              <w:t>assignments due</w:t>
                            </w:r>
                          </w:p>
                          <w:p w14:paraId="09C2ECE7" w14:textId="77777777" w:rsidR="00E465D0" w:rsidRDefault="00E465D0" w:rsidP="00076937">
                            <w:pPr>
                              <w:pStyle w:val="ListParagraph"/>
                              <w:numPr>
                                <w:ilvl w:val="0"/>
                                <w:numId w:val="3"/>
                              </w:numPr>
                              <w:spacing w:after="0" w:line="240" w:lineRule="auto"/>
                              <w:rPr>
                                <w:sz w:val="24"/>
                              </w:rPr>
                            </w:pPr>
                            <w:r>
                              <w:rPr>
                                <w:sz w:val="24"/>
                              </w:rPr>
                              <w:t>what we learned</w:t>
                            </w:r>
                          </w:p>
                          <w:p w14:paraId="16070A06" w14:textId="77777777" w:rsidR="00E465D0" w:rsidRDefault="00E465D0" w:rsidP="00076937">
                            <w:pPr>
                              <w:pStyle w:val="ListParagraph"/>
                              <w:numPr>
                                <w:ilvl w:val="0"/>
                                <w:numId w:val="3"/>
                              </w:numPr>
                              <w:spacing w:after="0" w:line="240" w:lineRule="auto"/>
                              <w:rPr>
                                <w:sz w:val="24"/>
                              </w:rPr>
                            </w:pPr>
                            <w:r>
                              <w:rPr>
                                <w:sz w:val="24"/>
                              </w:rPr>
                              <w:t>what was assigned</w:t>
                            </w:r>
                          </w:p>
                          <w:p w14:paraId="2718532F" w14:textId="77777777" w:rsidR="00E465D0" w:rsidRPr="00076937" w:rsidRDefault="00E465D0" w:rsidP="00076937">
                            <w:pPr>
                              <w:spacing w:after="0" w:line="240" w:lineRule="auto"/>
                              <w:rPr>
                                <w:sz w:val="24"/>
                              </w:rPr>
                            </w:pPr>
                            <w:r>
                              <w:rPr>
                                <w:sz w:val="24"/>
                              </w:rPr>
                              <w:t>My website also has a monthly synopsis of what we’re learning, and information about studying, etc.</w:t>
                            </w:r>
                          </w:p>
                          <w:p w14:paraId="6B3C0518" w14:textId="522272F2" w:rsidR="00E465D0" w:rsidRPr="00076937" w:rsidRDefault="00F108D0" w:rsidP="00622DDC">
                            <w:pPr>
                              <w:spacing w:after="0" w:line="240" w:lineRule="auto"/>
                              <w:rPr>
                                <w:b/>
                                <w:sz w:val="24"/>
                                <w:u w:val="single"/>
                              </w:rPr>
                            </w:pPr>
                            <w:r w:rsidRPr="00F108D0">
                              <w:rPr>
                                <w:b/>
                                <w:sz w:val="24"/>
                                <w:u w:val="single"/>
                              </w:rPr>
                              <w:drawing>
                                <wp:inline distT="0" distB="0" distL="0" distR="0" wp14:anchorId="0EA09159" wp14:editId="70B3A3EB">
                                  <wp:extent cx="529802" cy="537996"/>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824" cy="545126"/>
                                          </a:xfrm>
                                          <a:prstGeom prst="rect">
                                            <a:avLst/>
                                          </a:prstGeom>
                                        </pic:spPr>
                                      </pic:pic>
                                    </a:graphicData>
                                  </a:graphic>
                                </wp:inline>
                              </w:drawing>
                            </w:r>
                          </w:p>
                          <w:p w14:paraId="1F5405A1" w14:textId="20E2C107" w:rsidR="00E465D0" w:rsidRPr="00F5695B" w:rsidRDefault="00E465D0" w:rsidP="00622DDC">
                            <w:pPr>
                              <w:spacing w:after="0" w:line="240" w:lineRule="auto"/>
                              <w:rPr>
                                <w:b/>
                                <w:sz w:val="24"/>
                                <w:u w:val="single"/>
                              </w:rPr>
                            </w:pPr>
                            <w:r w:rsidRPr="00076937">
                              <w:rPr>
                                <w:b/>
                                <w:sz w:val="24"/>
                                <w:u w:val="single"/>
                              </w:rPr>
                              <w:t>BEHAVIORAL EXPECTATIONS</w:t>
                            </w:r>
                          </w:p>
                          <w:p w14:paraId="1EFEC9D0" w14:textId="522AC529" w:rsidR="00F5695B" w:rsidRDefault="00FA195B" w:rsidP="00340605">
                            <w:pPr>
                              <w:pStyle w:val="ListParagraph"/>
                              <w:numPr>
                                <w:ilvl w:val="0"/>
                                <w:numId w:val="1"/>
                              </w:numPr>
                              <w:spacing w:after="0" w:line="240" w:lineRule="auto"/>
                              <w:rPr>
                                <w:sz w:val="24"/>
                              </w:rPr>
                            </w:pPr>
                            <w:r>
                              <w:rPr>
                                <w:sz w:val="24"/>
                              </w:rPr>
                              <w:t>Come prepared, and be in your seat and working when the bell rings.</w:t>
                            </w:r>
                            <w:r w:rsidR="00D26163">
                              <w:rPr>
                                <w:sz w:val="24"/>
                              </w:rPr>
                              <w:t xml:space="preserve">  </w:t>
                            </w:r>
                          </w:p>
                          <w:p w14:paraId="7568A4A9" w14:textId="2F90FE7D" w:rsidR="00E465D0" w:rsidRPr="00076937" w:rsidRDefault="00E465D0" w:rsidP="00340605">
                            <w:pPr>
                              <w:pStyle w:val="ListParagraph"/>
                              <w:numPr>
                                <w:ilvl w:val="0"/>
                                <w:numId w:val="1"/>
                              </w:numPr>
                              <w:spacing w:after="0" w:line="240" w:lineRule="auto"/>
                              <w:rPr>
                                <w:sz w:val="24"/>
                              </w:rPr>
                            </w:pPr>
                            <w:r w:rsidRPr="00076937">
                              <w:rPr>
                                <w:sz w:val="24"/>
                              </w:rPr>
                              <w:t>Respect yourself, your peers, your teacher, and your surroundings.</w:t>
                            </w:r>
                          </w:p>
                          <w:p w14:paraId="4A81E9EB" w14:textId="0B80FE22" w:rsidR="00E465D0" w:rsidRDefault="00F5695B" w:rsidP="00340605">
                            <w:pPr>
                              <w:pStyle w:val="ListParagraph"/>
                              <w:numPr>
                                <w:ilvl w:val="0"/>
                                <w:numId w:val="1"/>
                              </w:numPr>
                              <w:spacing w:after="0" w:line="240" w:lineRule="auto"/>
                              <w:rPr>
                                <w:sz w:val="24"/>
                              </w:rPr>
                            </w:pPr>
                            <w:r w:rsidRPr="00F5695B">
                              <w:rPr>
                                <w:sz w:val="24"/>
                              </w:rPr>
                              <w:t>Pay attention, participate, and ask questions.</w:t>
                            </w:r>
                          </w:p>
                          <w:p w14:paraId="6EA2175F" w14:textId="2281C41E" w:rsidR="00F5695B" w:rsidRPr="00F5695B" w:rsidRDefault="00F5695B" w:rsidP="00340605">
                            <w:pPr>
                              <w:pStyle w:val="ListParagraph"/>
                              <w:numPr>
                                <w:ilvl w:val="0"/>
                                <w:numId w:val="1"/>
                              </w:numPr>
                              <w:spacing w:after="0" w:line="240" w:lineRule="auto"/>
                              <w:rPr>
                                <w:sz w:val="24"/>
                              </w:rPr>
                            </w:pPr>
                            <w:r>
                              <w:rPr>
                                <w:sz w:val="24"/>
                              </w:rPr>
                              <w:t>Put forth your best effort – learning before grades, quality before “just getting it done.”</w:t>
                            </w:r>
                          </w:p>
                          <w:p w14:paraId="74F7C664" w14:textId="77777777" w:rsidR="00E465D0" w:rsidRPr="00076937" w:rsidRDefault="00E465D0" w:rsidP="00340605">
                            <w:pPr>
                              <w:pStyle w:val="ListParagraph"/>
                              <w:numPr>
                                <w:ilvl w:val="0"/>
                                <w:numId w:val="1"/>
                              </w:numPr>
                              <w:spacing w:after="0" w:line="240" w:lineRule="auto"/>
                              <w:rPr>
                                <w:sz w:val="24"/>
                              </w:rPr>
                            </w:pPr>
                            <w:r w:rsidRPr="00076937">
                              <w:rPr>
                                <w:sz w:val="24"/>
                              </w:rPr>
                              <w:t xml:space="preserve">Follow all directions the first time they are given. </w:t>
                            </w:r>
                          </w:p>
                          <w:p w14:paraId="6082EB5A" w14:textId="77777777" w:rsidR="00E465D0" w:rsidRDefault="00E465D0" w:rsidP="00340605">
                            <w:pPr>
                              <w:spacing w:after="0" w:line="240" w:lineRule="auto"/>
                              <w:rPr>
                                <w:b/>
                                <w:sz w:val="24"/>
                              </w:rPr>
                            </w:pPr>
                          </w:p>
                          <w:p w14:paraId="198BD3CF" w14:textId="77777777" w:rsidR="00E465D0" w:rsidRPr="00076937" w:rsidRDefault="00E465D0" w:rsidP="00340605">
                            <w:pPr>
                              <w:spacing w:after="0" w:line="240" w:lineRule="auto"/>
                              <w:rPr>
                                <w:b/>
                                <w:sz w:val="24"/>
                              </w:rPr>
                            </w:pPr>
                            <w:r w:rsidRPr="00076937">
                              <w:rPr>
                                <w:b/>
                                <w:sz w:val="24"/>
                              </w:rPr>
                              <w:t>Consequences</w:t>
                            </w:r>
                          </w:p>
                          <w:p w14:paraId="24496632" w14:textId="77777777" w:rsidR="00E465D0" w:rsidRPr="00076937" w:rsidRDefault="00E465D0" w:rsidP="00340605">
                            <w:pPr>
                              <w:pStyle w:val="ListParagraph"/>
                              <w:numPr>
                                <w:ilvl w:val="0"/>
                                <w:numId w:val="2"/>
                              </w:numPr>
                              <w:spacing w:after="0" w:line="240" w:lineRule="auto"/>
                              <w:rPr>
                                <w:sz w:val="24"/>
                              </w:rPr>
                            </w:pPr>
                            <w:r w:rsidRPr="00076937">
                              <w:rPr>
                                <w:sz w:val="24"/>
                              </w:rPr>
                              <w:t>Warning</w:t>
                            </w:r>
                          </w:p>
                          <w:p w14:paraId="2EE25645" w14:textId="77777777" w:rsidR="00E465D0" w:rsidRPr="00076937" w:rsidRDefault="00E465D0" w:rsidP="00340605">
                            <w:pPr>
                              <w:pStyle w:val="ListParagraph"/>
                              <w:numPr>
                                <w:ilvl w:val="0"/>
                                <w:numId w:val="2"/>
                              </w:numPr>
                              <w:spacing w:after="0" w:line="240" w:lineRule="auto"/>
                              <w:rPr>
                                <w:sz w:val="24"/>
                              </w:rPr>
                            </w:pPr>
                            <w:r w:rsidRPr="00076937">
                              <w:rPr>
                                <w:sz w:val="24"/>
                              </w:rPr>
                              <w:t>Time out</w:t>
                            </w:r>
                          </w:p>
                          <w:p w14:paraId="3C146132" w14:textId="77777777" w:rsidR="00E465D0" w:rsidRPr="00076937" w:rsidRDefault="00E465D0" w:rsidP="00340605">
                            <w:pPr>
                              <w:pStyle w:val="ListParagraph"/>
                              <w:numPr>
                                <w:ilvl w:val="0"/>
                                <w:numId w:val="2"/>
                              </w:numPr>
                              <w:spacing w:after="0" w:line="240" w:lineRule="auto"/>
                              <w:rPr>
                                <w:sz w:val="24"/>
                              </w:rPr>
                            </w:pPr>
                            <w:r w:rsidRPr="00076937">
                              <w:rPr>
                                <w:sz w:val="24"/>
                              </w:rPr>
                              <w:t>Detention / Parent Contact</w:t>
                            </w:r>
                          </w:p>
                          <w:p w14:paraId="74E1839E" w14:textId="77777777" w:rsidR="00E465D0" w:rsidRPr="00076937" w:rsidRDefault="00E465D0" w:rsidP="00340605">
                            <w:pPr>
                              <w:pStyle w:val="ListParagraph"/>
                              <w:numPr>
                                <w:ilvl w:val="0"/>
                                <w:numId w:val="2"/>
                              </w:numPr>
                              <w:spacing w:after="0" w:line="240" w:lineRule="auto"/>
                              <w:rPr>
                                <w:sz w:val="24"/>
                              </w:rPr>
                            </w:pPr>
                            <w:r w:rsidRPr="00076937">
                              <w:rPr>
                                <w:sz w:val="24"/>
                              </w:rPr>
                              <w:t>Referral</w:t>
                            </w:r>
                          </w:p>
                          <w:p w14:paraId="2D39A10B" w14:textId="77777777" w:rsidR="00E465D0" w:rsidRDefault="00E465D0" w:rsidP="00340605">
                            <w:pPr>
                              <w:spacing w:after="0" w:line="240" w:lineRule="auto"/>
                              <w:rPr>
                                <w:b/>
                                <w:sz w:val="24"/>
                                <w:u w:val="single"/>
                              </w:rPr>
                            </w:pPr>
                            <w:r>
                              <w:rPr>
                                <w:b/>
                                <w:sz w:val="24"/>
                                <w:u w:val="single"/>
                              </w:rPr>
                              <w:t>CLASSWORK</w:t>
                            </w:r>
                          </w:p>
                          <w:p w14:paraId="7CE3793B" w14:textId="77777777" w:rsidR="00F5695B" w:rsidRDefault="00F5695B" w:rsidP="00340605">
                            <w:pPr>
                              <w:spacing w:after="0" w:line="240" w:lineRule="auto"/>
                              <w:rPr>
                                <w:b/>
                                <w:sz w:val="24"/>
                              </w:rPr>
                            </w:pPr>
                          </w:p>
                          <w:p w14:paraId="41848524" w14:textId="77777777" w:rsidR="00E465D0" w:rsidRDefault="00E465D0" w:rsidP="00340605">
                            <w:pPr>
                              <w:spacing w:after="0" w:line="240" w:lineRule="auto"/>
                              <w:rPr>
                                <w:b/>
                                <w:sz w:val="24"/>
                              </w:rPr>
                            </w:pPr>
                            <w:r>
                              <w:rPr>
                                <w:b/>
                                <w:sz w:val="24"/>
                              </w:rPr>
                              <w:t>Notebook</w:t>
                            </w:r>
                          </w:p>
                          <w:p w14:paraId="13F49145" w14:textId="77777777" w:rsidR="00E465D0" w:rsidRDefault="00E465D0" w:rsidP="00340605">
                            <w:pPr>
                              <w:spacing w:after="0" w:line="240" w:lineRule="auto"/>
                              <w:rPr>
                                <w:sz w:val="24"/>
                              </w:rPr>
                            </w:pPr>
                            <w:r>
                              <w:rPr>
                                <w:sz w:val="24"/>
                              </w:rPr>
                              <w:t xml:space="preserve">Students will be given a notebook, which they will be responsible for having every day in class, and taking home to study from every evening (please see appendix for directions on studying!). </w:t>
                            </w:r>
                          </w:p>
                          <w:p w14:paraId="2875B9B8" w14:textId="77777777" w:rsidR="00E465D0" w:rsidRPr="00A03698" w:rsidRDefault="00E465D0" w:rsidP="00340605">
                            <w:pPr>
                              <w:spacing w:after="0" w:line="240" w:lineRule="auto"/>
                              <w:rPr>
                                <w:sz w:val="24"/>
                              </w:rPr>
                            </w:pPr>
                          </w:p>
                          <w:p w14:paraId="47627D6B" w14:textId="77777777" w:rsidR="00E465D0" w:rsidRDefault="00E465D0" w:rsidP="00340605">
                            <w:pPr>
                              <w:spacing w:after="0" w:line="240" w:lineRule="auto"/>
                              <w:rPr>
                                <w:b/>
                                <w:sz w:val="24"/>
                              </w:rPr>
                            </w:pPr>
                            <w:r>
                              <w:rPr>
                                <w:b/>
                                <w:sz w:val="24"/>
                              </w:rPr>
                              <w:t>Textbook</w:t>
                            </w:r>
                          </w:p>
                          <w:p w14:paraId="287246D7" w14:textId="77777777" w:rsidR="00E465D0" w:rsidRPr="005A4075" w:rsidRDefault="00E465D0" w:rsidP="00340605">
                            <w:pPr>
                              <w:spacing w:after="0" w:line="240" w:lineRule="auto"/>
                              <w:rPr>
                                <w:sz w:val="24"/>
                              </w:rPr>
                            </w:pPr>
                            <w:r>
                              <w:rPr>
                                <w:sz w:val="24"/>
                              </w:rPr>
                              <w:t xml:space="preserve">Our textbook is online at: </w:t>
                            </w:r>
                          </w:p>
                          <w:p w14:paraId="43147F32" w14:textId="128639FD" w:rsidR="00E465D0" w:rsidRDefault="00E56058" w:rsidP="00340605">
                            <w:pPr>
                              <w:spacing w:after="0" w:line="240" w:lineRule="auto"/>
                            </w:pPr>
                            <w:hyperlink r:id="rId16" w:history="1">
                              <w:r w:rsidRPr="00E940C7">
                                <w:rPr>
                                  <w:rStyle w:val="Hyperlink"/>
                                </w:rPr>
                                <w:t>https://portals.lab-aids.com/login.htm?tenant=labaids</w:t>
                              </w:r>
                            </w:hyperlink>
                            <w:r>
                              <w:t xml:space="preserve"> </w:t>
                            </w:r>
                            <w:r w:rsidR="00E465D0">
                              <w:t xml:space="preserve">   OR</w:t>
                            </w:r>
                          </w:p>
                          <w:p w14:paraId="046079E2" w14:textId="4E791921" w:rsidR="00E465D0" w:rsidRDefault="0018424C" w:rsidP="00340605">
                            <w:pPr>
                              <w:spacing w:after="0" w:line="240" w:lineRule="auto"/>
                            </w:pPr>
                            <w:r w:rsidRPr="0018424C">
                              <w:drawing>
                                <wp:inline distT="0" distB="0" distL="0" distR="0" wp14:anchorId="16C5EFBE" wp14:editId="2A2D6E6A">
                                  <wp:extent cx="550545" cy="543767"/>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412" cy="545611"/>
                                          </a:xfrm>
                                          <a:prstGeom prst="rect">
                                            <a:avLst/>
                                          </a:prstGeom>
                                        </pic:spPr>
                                      </pic:pic>
                                    </a:graphicData>
                                  </a:graphic>
                                </wp:inline>
                              </w:drawing>
                            </w:r>
                          </w:p>
                          <w:p w14:paraId="5503A94C" w14:textId="14E29EB9" w:rsidR="00E465D0" w:rsidRDefault="00E465D0" w:rsidP="00340605">
                            <w:pPr>
                              <w:spacing w:after="0" w:line="240" w:lineRule="auto"/>
                              <w:rPr>
                                <w:b/>
                              </w:rPr>
                            </w:pPr>
                          </w:p>
                          <w:p w14:paraId="54EFDF92" w14:textId="7F546C08" w:rsidR="00EF7E00" w:rsidRPr="00340605" w:rsidRDefault="00EF7E00" w:rsidP="00340605">
                            <w:pPr>
                              <w:spacing w:after="0" w:line="240" w:lineRule="auto"/>
                            </w:pPr>
                            <w:r w:rsidRPr="00EF7E00">
                              <w:t>Your student’s</w:t>
                            </w:r>
                            <w:r>
                              <w:rPr>
                                <w:b/>
                              </w:rPr>
                              <w:t xml:space="preserve"> username </w:t>
                            </w:r>
                            <w:r w:rsidRPr="00EF7E00">
                              <w:t xml:space="preserve">and </w:t>
                            </w:r>
                            <w:r>
                              <w:rPr>
                                <w:b/>
                              </w:rPr>
                              <w:t xml:space="preserve">password </w:t>
                            </w:r>
                            <w:r w:rsidRPr="00EF7E00">
                              <w:t>can be found on the front inside cover of their notebook.</w:t>
                            </w: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3B29AB" id="_x0000_t202" coordsize="21600,21600" o:spt="202" path="m0,0l0,21600,21600,21600,21600,0xe">
                <v:stroke joinstyle="miter"/>
                <v:path gradientshapeok="t" o:connecttype="rect"/>
              </v:shapetype>
              <v:shape id="Text Box 8" o:spid="_x0000_s1030" type="#_x0000_t202" style="position:absolute;margin-left:36pt;margin-top:369.95pt;width:172.8pt;height:314.35pt;z-index:251643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" mv:complextextbox="1" filled="f" stroked="f">
                <v:textbox>
                  <w:txbxContent>
                    <w:p w14:paraId="4BDA9E58" w14:textId="77777777" w:rsidR="00E465D0" w:rsidRPr="00076937" w:rsidRDefault="00E465D0" w:rsidP="00622DDC">
                      <w:pPr>
                        <w:spacing w:after="0" w:line="240" w:lineRule="auto"/>
                        <w:rPr>
                          <w:b/>
                          <w:sz w:val="24"/>
                          <w:u w:val="single"/>
                        </w:rPr>
                      </w:pPr>
                      <w:r w:rsidRPr="00076937">
                        <w:rPr>
                          <w:b/>
                          <w:sz w:val="24"/>
                          <w:u w:val="single"/>
                        </w:rPr>
                        <w:t>CONTACT INFORMATION</w:t>
                      </w:r>
                    </w:p>
                    <w:p w14:paraId="1CF96732" w14:textId="77777777" w:rsidR="00E465D0" w:rsidRPr="00076937" w:rsidRDefault="001617F9" w:rsidP="00622DDC">
                      <w:pPr>
                        <w:spacing w:after="0" w:line="240" w:lineRule="auto"/>
                        <w:rPr>
                          <w:sz w:val="24"/>
                        </w:rPr>
                      </w:pPr>
                      <w:hyperlink r:id="rId18" w:history="1">
                        <w:r w:rsidR="00E465D0" w:rsidRPr="00076937">
                          <w:rPr>
                            <w:rStyle w:val="Hyperlink"/>
                            <w:sz w:val="24"/>
                          </w:rPr>
                          <w:t>karras@pps.net</w:t>
                        </w:r>
                      </w:hyperlink>
                    </w:p>
                    <w:p w14:paraId="26F898BF" w14:textId="77777777" w:rsidR="00E465D0" w:rsidRPr="00076937" w:rsidRDefault="00E465D0" w:rsidP="00622DDC">
                      <w:pPr>
                        <w:spacing w:after="0" w:line="240" w:lineRule="auto"/>
                        <w:rPr>
                          <w:sz w:val="24"/>
                        </w:rPr>
                      </w:pPr>
                      <w:r w:rsidRPr="00076937">
                        <w:rPr>
                          <w:sz w:val="24"/>
                        </w:rPr>
                        <w:t>503-916-5646</w:t>
                      </w:r>
                    </w:p>
                    <w:p w14:paraId="2A0897FA" w14:textId="77777777" w:rsidR="00E465D0" w:rsidRPr="00076937" w:rsidRDefault="00E465D0" w:rsidP="00622DDC">
                      <w:pPr>
                        <w:spacing w:after="0" w:line="240" w:lineRule="auto"/>
                        <w:rPr>
                          <w:sz w:val="24"/>
                        </w:rPr>
                      </w:pPr>
                    </w:p>
                    <w:p w14:paraId="26BB1B54" w14:textId="77777777" w:rsidR="00E465D0" w:rsidRPr="00076937" w:rsidRDefault="00E465D0" w:rsidP="00622DDC">
                      <w:pPr>
                        <w:spacing w:after="0" w:line="240" w:lineRule="auto"/>
                        <w:rPr>
                          <w:sz w:val="24"/>
                        </w:rPr>
                      </w:pPr>
                      <w:r w:rsidRPr="00076937">
                        <w:rPr>
                          <w:sz w:val="24"/>
                        </w:rPr>
                        <w:t xml:space="preserve">Please contact me via email with any questions or concerns as soon as they come up for you, and I will get back to you within 24 hours!  </w:t>
                      </w:r>
                    </w:p>
                    <w:p w14:paraId="73142042" w14:textId="77777777" w:rsidR="00E465D0" w:rsidRPr="00076937" w:rsidRDefault="00E465D0" w:rsidP="00622DDC">
                      <w:pPr>
                        <w:spacing w:after="0" w:line="240" w:lineRule="auto"/>
                        <w:rPr>
                          <w:sz w:val="24"/>
                        </w:rPr>
                      </w:pPr>
                    </w:p>
                    <w:p w14:paraId="66266D66" w14:textId="77777777" w:rsidR="00E465D0" w:rsidRPr="00076937" w:rsidRDefault="00E465D0" w:rsidP="00622DDC">
                      <w:pPr>
                        <w:spacing w:after="0" w:line="240" w:lineRule="auto"/>
                        <w:rPr>
                          <w:b/>
                          <w:sz w:val="24"/>
                          <w:u w:val="single"/>
                        </w:rPr>
                      </w:pPr>
                      <w:r w:rsidRPr="00076937">
                        <w:rPr>
                          <w:b/>
                          <w:sz w:val="24"/>
                          <w:u w:val="single"/>
                        </w:rPr>
                        <w:t>COMMUNICATION</w:t>
                      </w:r>
                    </w:p>
                    <w:p w14:paraId="6B3FD1C5" w14:textId="77777777" w:rsidR="00E465D0" w:rsidRDefault="00E465D0" w:rsidP="00622DDC">
                      <w:pPr>
                        <w:spacing w:after="0" w:line="240" w:lineRule="auto"/>
                        <w:rPr>
                          <w:sz w:val="24"/>
                        </w:rPr>
                      </w:pPr>
                      <w:r>
                        <w:rPr>
                          <w:sz w:val="24"/>
                        </w:rPr>
                        <w:t>I maintain a calendar on my website which states for each day:</w:t>
                      </w:r>
                    </w:p>
                    <w:p w14:paraId="0A5F6C1B" w14:textId="77777777" w:rsidR="00E465D0" w:rsidRDefault="00E465D0" w:rsidP="00076937">
                      <w:pPr>
                        <w:pStyle w:val="ListParagraph"/>
                        <w:numPr>
                          <w:ilvl w:val="0"/>
                          <w:numId w:val="3"/>
                        </w:numPr>
                        <w:spacing w:after="0" w:line="240" w:lineRule="auto"/>
                        <w:rPr>
                          <w:sz w:val="24"/>
                        </w:rPr>
                      </w:pPr>
                      <w:r>
                        <w:rPr>
                          <w:sz w:val="24"/>
                        </w:rPr>
                        <w:t>assignments due</w:t>
                      </w:r>
                    </w:p>
                    <w:p w14:paraId="09C2ECE7" w14:textId="77777777" w:rsidR="00E465D0" w:rsidRDefault="00E465D0" w:rsidP="00076937">
                      <w:pPr>
                        <w:pStyle w:val="ListParagraph"/>
                        <w:numPr>
                          <w:ilvl w:val="0"/>
                          <w:numId w:val="3"/>
                        </w:numPr>
                        <w:spacing w:after="0" w:line="240" w:lineRule="auto"/>
                        <w:rPr>
                          <w:sz w:val="24"/>
                        </w:rPr>
                      </w:pPr>
                      <w:r>
                        <w:rPr>
                          <w:sz w:val="24"/>
                        </w:rPr>
                        <w:t>what we learned</w:t>
                      </w:r>
                    </w:p>
                    <w:p w14:paraId="16070A06" w14:textId="77777777" w:rsidR="00E465D0" w:rsidRDefault="00E465D0" w:rsidP="00076937">
                      <w:pPr>
                        <w:pStyle w:val="ListParagraph"/>
                        <w:numPr>
                          <w:ilvl w:val="0"/>
                          <w:numId w:val="3"/>
                        </w:numPr>
                        <w:spacing w:after="0" w:line="240" w:lineRule="auto"/>
                        <w:rPr>
                          <w:sz w:val="24"/>
                        </w:rPr>
                      </w:pPr>
                      <w:r>
                        <w:rPr>
                          <w:sz w:val="24"/>
                        </w:rPr>
                        <w:t>what was assigned</w:t>
                      </w:r>
                    </w:p>
                    <w:p w14:paraId="2718532F" w14:textId="77777777" w:rsidR="00E465D0" w:rsidRPr="00076937" w:rsidRDefault="00E465D0" w:rsidP="00076937">
                      <w:pPr>
                        <w:spacing w:after="0" w:line="240" w:lineRule="auto"/>
                        <w:rPr>
                          <w:sz w:val="24"/>
                        </w:rPr>
                      </w:pPr>
                      <w:r>
                        <w:rPr>
                          <w:sz w:val="24"/>
                        </w:rPr>
                        <w:t>My website also has a monthly synopsis of what we’re learning, and information about studying, etc.</w:t>
                      </w:r>
                    </w:p>
                    <w:p w14:paraId="6B3C0518" w14:textId="522272F2" w:rsidR="00E465D0" w:rsidRPr="00076937" w:rsidRDefault="00F108D0" w:rsidP="00622DDC">
                      <w:pPr>
                        <w:spacing w:after="0" w:line="240" w:lineRule="auto"/>
                        <w:rPr>
                          <w:b/>
                          <w:sz w:val="24"/>
                          <w:u w:val="single"/>
                        </w:rPr>
                      </w:pPr>
                      <w:r w:rsidRPr="00F108D0">
                        <w:rPr>
                          <w:b/>
                          <w:sz w:val="24"/>
                          <w:u w:val="single"/>
                        </w:rPr>
                        <w:drawing>
                          <wp:inline distT="0" distB="0" distL="0" distR="0" wp14:anchorId="0EA09159" wp14:editId="70B3A3EB">
                            <wp:extent cx="529802" cy="537996"/>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824" cy="545126"/>
                                    </a:xfrm>
                                    <a:prstGeom prst="rect">
                                      <a:avLst/>
                                    </a:prstGeom>
                                  </pic:spPr>
                                </pic:pic>
                              </a:graphicData>
                            </a:graphic>
                          </wp:inline>
                        </w:drawing>
                      </w:r>
                    </w:p>
                    <w:p w14:paraId="1F5405A1" w14:textId="20E2C107" w:rsidR="00E465D0" w:rsidRPr="00F5695B" w:rsidRDefault="00E465D0" w:rsidP="00622DDC">
                      <w:pPr>
                        <w:spacing w:after="0" w:line="240" w:lineRule="auto"/>
                        <w:rPr>
                          <w:b/>
                          <w:sz w:val="24"/>
                          <w:u w:val="single"/>
                        </w:rPr>
                      </w:pPr>
                      <w:r w:rsidRPr="00076937">
                        <w:rPr>
                          <w:b/>
                          <w:sz w:val="24"/>
                          <w:u w:val="single"/>
                        </w:rPr>
                        <w:t>BEHAVIORAL EXPECTATIONS</w:t>
                      </w:r>
                    </w:p>
                    <w:p w14:paraId="1EFEC9D0" w14:textId="522AC529" w:rsidR="00F5695B" w:rsidRDefault="00FA195B" w:rsidP="00340605">
                      <w:pPr>
                        <w:pStyle w:val="ListParagraph"/>
                        <w:numPr>
                          <w:ilvl w:val="0"/>
                          <w:numId w:val="1"/>
                        </w:numPr>
                        <w:spacing w:after="0" w:line="240" w:lineRule="auto"/>
                        <w:rPr>
                          <w:sz w:val="24"/>
                        </w:rPr>
                      </w:pPr>
                      <w:r>
                        <w:rPr>
                          <w:sz w:val="24"/>
                        </w:rPr>
                        <w:t>Come prepared, and be in your seat and working when the bell rings.</w:t>
                      </w:r>
                      <w:r w:rsidR="00D26163">
                        <w:rPr>
                          <w:sz w:val="24"/>
                        </w:rPr>
                        <w:t xml:space="preserve">  </w:t>
                      </w:r>
                    </w:p>
                    <w:p w14:paraId="7568A4A9" w14:textId="2F90FE7D" w:rsidR="00E465D0" w:rsidRPr="00076937" w:rsidRDefault="00E465D0" w:rsidP="00340605">
                      <w:pPr>
                        <w:pStyle w:val="ListParagraph"/>
                        <w:numPr>
                          <w:ilvl w:val="0"/>
                          <w:numId w:val="1"/>
                        </w:numPr>
                        <w:spacing w:after="0" w:line="240" w:lineRule="auto"/>
                        <w:rPr>
                          <w:sz w:val="24"/>
                        </w:rPr>
                      </w:pPr>
                      <w:r w:rsidRPr="00076937">
                        <w:rPr>
                          <w:sz w:val="24"/>
                        </w:rPr>
                        <w:t>Respect yourself, your peers, your teacher, and your surroundings.</w:t>
                      </w:r>
                    </w:p>
                    <w:p w14:paraId="4A81E9EB" w14:textId="0B80FE22" w:rsidR="00E465D0" w:rsidRDefault="00F5695B" w:rsidP="00340605">
                      <w:pPr>
                        <w:pStyle w:val="ListParagraph"/>
                        <w:numPr>
                          <w:ilvl w:val="0"/>
                          <w:numId w:val="1"/>
                        </w:numPr>
                        <w:spacing w:after="0" w:line="240" w:lineRule="auto"/>
                        <w:rPr>
                          <w:sz w:val="24"/>
                        </w:rPr>
                      </w:pPr>
                      <w:r w:rsidRPr="00F5695B">
                        <w:rPr>
                          <w:sz w:val="24"/>
                        </w:rPr>
                        <w:t>Pay attention, participate, and ask questions.</w:t>
                      </w:r>
                    </w:p>
                    <w:p w14:paraId="6EA2175F" w14:textId="2281C41E" w:rsidR="00F5695B" w:rsidRPr="00F5695B" w:rsidRDefault="00F5695B" w:rsidP="00340605">
                      <w:pPr>
                        <w:pStyle w:val="ListParagraph"/>
                        <w:numPr>
                          <w:ilvl w:val="0"/>
                          <w:numId w:val="1"/>
                        </w:numPr>
                        <w:spacing w:after="0" w:line="240" w:lineRule="auto"/>
                        <w:rPr>
                          <w:sz w:val="24"/>
                        </w:rPr>
                      </w:pPr>
                      <w:r>
                        <w:rPr>
                          <w:sz w:val="24"/>
                        </w:rPr>
                        <w:t>Put forth your best effort – learning before grades, quality before “just getting it done.”</w:t>
                      </w:r>
                    </w:p>
                    <w:p w14:paraId="74F7C664" w14:textId="77777777" w:rsidR="00E465D0" w:rsidRPr="00076937" w:rsidRDefault="00E465D0" w:rsidP="00340605">
                      <w:pPr>
                        <w:pStyle w:val="ListParagraph"/>
                        <w:numPr>
                          <w:ilvl w:val="0"/>
                          <w:numId w:val="1"/>
                        </w:numPr>
                        <w:spacing w:after="0" w:line="240" w:lineRule="auto"/>
                        <w:rPr>
                          <w:sz w:val="24"/>
                        </w:rPr>
                      </w:pPr>
                      <w:r w:rsidRPr="00076937">
                        <w:rPr>
                          <w:sz w:val="24"/>
                        </w:rPr>
                        <w:t xml:space="preserve">Follow all directions the first time they are given. </w:t>
                      </w:r>
                    </w:p>
                    <w:p w14:paraId="6082EB5A" w14:textId="77777777" w:rsidR="00E465D0" w:rsidRDefault="00E465D0" w:rsidP="00340605">
                      <w:pPr>
                        <w:spacing w:after="0" w:line="240" w:lineRule="auto"/>
                        <w:rPr>
                          <w:b/>
                          <w:sz w:val="24"/>
                        </w:rPr>
                      </w:pPr>
                    </w:p>
                    <w:p w14:paraId="198BD3CF" w14:textId="77777777" w:rsidR="00E465D0" w:rsidRPr="00076937" w:rsidRDefault="00E465D0" w:rsidP="00340605">
                      <w:pPr>
                        <w:spacing w:after="0" w:line="240" w:lineRule="auto"/>
                        <w:rPr>
                          <w:b/>
                          <w:sz w:val="24"/>
                        </w:rPr>
                      </w:pPr>
                      <w:r w:rsidRPr="00076937">
                        <w:rPr>
                          <w:b/>
                          <w:sz w:val="24"/>
                        </w:rPr>
                        <w:t>Consequences</w:t>
                      </w:r>
                    </w:p>
                    <w:p w14:paraId="24496632" w14:textId="77777777" w:rsidR="00E465D0" w:rsidRPr="00076937" w:rsidRDefault="00E465D0" w:rsidP="00340605">
                      <w:pPr>
                        <w:pStyle w:val="ListParagraph"/>
                        <w:numPr>
                          <w:ilvl w:val="0"/>
                          <w:numId w:val="2"/>
                        </w:numPr>
                        <w:spacing w:after="0" w:line="240" w:lineRule="auto"/>
                        <w:rPr>
                          <w:sz w:val="24"/>
                        </w:rPr>
                      </w:pPr>
                      <w:r w:rsidRPr="00076937">
                        <w:rPr>
                          <w:sz w:val="24"/>
                        </w:rPr>
                        <w:t>Warning</w:t>
                      </w:r>
                    </w:p>
                    <w:p w14:paraId="2EE25645" w14:textId="77777777" w:rsidR="00E465D0" w:rsidRPr="00076937" w:rsidRDefault="00E465D0" w:rsidP="00340605">
                      <w:pPr>
                        <w:pStyle w:val="ListParagraph"/>
                        <w:numPr>
                          <w:ilvl w:val="0"/>
                          <w:numId w:val="2"/>
                        </w:numPr>
                        <w:spacing w:after="0" w:line="240" w:lineRule="auto"/>
                        <w:rPr>
                          <w:sz w:val="24"/>
                        </w:rPr>
                      </w:pPr>
                      <w:r w:rsidRPr="00076937">
                        <w:rPr>
                          <w:sz w:val="24"/>
                        </w:rPr>
                        <w:t>Time out</w:t>
                      </w:r>
                    </w:p>
                    <w:p w14:paraId="3C146132" w14:textId="77777777" w:rsidR="00E465D0" w:rsidRPr="00076937" w:rsidRDefault="00E465D0" w:rsidP="00340605">
                      <w:pPr>
                        <w:pStyle w:val="ListParagraph"/>
                        <w:numPr>
                          <w:ilvl w:val="0"/>
                          <w:numId w:val="2"/>
                        </w:numPr>
                        <w:spacing w:after="0" w:line="240" w:lineRule="auto"/>
                        <w:rPr>
                          <w:sz w:val="24"/>
                        </w:rPr>
                      </w:pPr>
                      <w:r w:rsidRPr="00076937">
                        <w:rPr>
                          <w:sz w:val="24"/>
                        </w:rPr>
                        <w:t>Detention / Parent Contact</w:t>
                      </w:r>
                    </w:p>
                    <w:p w14:paraId="74E1839E" w14:textId="77777777" w:rsidR="00E465D0" w:rsidRPr="00076937" w:rsidRDefault="00E465D0" w:rsidP="00340605">
                      <w:pPr>
                        <w:pStyle w:val="ListParagraph"/>
                        <w:numPr>
                          <w:ilvl w:val="0"/>
                          <w:numId w:val="2"/>
                        </w:numPr>
                        <w:spacing w:after="0" w:line="240" w:lineRule="auto"/>
                        <w:rPr>
                          <w:sz w:val="24"/>
                        </w:rPr>
                      </w:pPr>
                      <w:r w:rsidRPr="00076937">
                        <w:rPr>
                          <w:sz w:val="24"/>
                        </w:rPr>
                        <w:t>Referral</w:t>
                      </w:r>
                    </w:p>
                    <w:p w14:paraId="2D39A10B" w14:textId="77777777" w:rsidR="00E465D0" w:rsidRDefault="00E465D0" w:rsidP="00340605">
                      <w:pPr>
                        <w:spacing w:after="0" w:line="240" w:lineRule="auto"/>
                        <w:rPr>
                          <w:b/>
                          <w:sz w:val="24"/>
                          <w:u w:val="single"/>
                        </w:rPr>
                      </w:pPr>
                      <w:r>
                        <w:rPr>
                          <w:b/>
                          <w:sz w:val="24"/>
                          <w:u w:val="single"/>
                        </w:rPr>
                        <w:t>CLASSWORK</w:t>
                      </w:r>
                    </w:p>
                    <w:p w14:paraId="7CE3793B" w14:textId="77777777" w:rsidR="00F5695B" w:rsidRDefault="00F5695B" w:rsidP="00340605">
                      <w:pPr>
                        <w:spacing w:after="0" w:line="240" w:lineRule="auto"/>
                        <w:rPr>
                          <w:b/>
                          <w:sz w:val="24"/>
                        </w:rPr>
                      </w:pPr>
                    </w:p>
                    <w:p w14:paraId="41848524" w14:textId="77777777" w:rsidR="00E465D0" w:rsidRDefault="00E465D0" w:rsidP="00340605">
                      <w:pPr>
                        <w:spacing w:after="0" w:line="240" w:lineRule="auto"/>
                        <w:rPr>
                          <w:b/>
                          <w:sz w:val="24"/>
                        </w:rPr>
                      </w:pPr>
                      <w:r>
                        <w:rPr>
                          <w:b/>
                          <w:sz w:val="24"/>
                        </w:rPr>
                        <w:t>Notebook</w:t>
                      </w:r>
                    </w:p>
                    <w:p w14:paraId="13F49145" w14:textId="77777777" w:rsidR="00E465D0" w:rsidRDefault="00E465D0" w:rsidP="00340605">
                      <w:pPr>
                        <w:spacing w:after="0" w:line="240" w:lineRule="auto"/>
                        <w:rPr>
                          <w:sz w:val="24"/>
                        </w:rPr>
                      </w:pPr>
                      <w:r>
                        <w:rPr>
                          <w:sz w:val="24"/>
                        </w:rPr>
                        <w:t xml:space="preserve">Students will be given a notebook, which they will be responsible for having every day in class, and taking home to study from every evening (please see appendix for directions on studying!). </w:t>
                      </w:r>
                    </w:p>
                    <w:p w14:paraId="2875B9B8" w14:textId="77777777" w:rsidR="00E465D0" w:rsidRPr="00A03698" w:rsidRDefault="00E465D0" w:rsidP="00340605">
                      <w:pPr>
                        <w:spacing w:after="0" w:line="240" w:lineRule="auto"/>
                        <w:rPr>
                          <w:sz w:val="24"/>
                        </w:rPr>
                      </w:pPr>
                    </w:p>
                    <w:p w14:paraId="47627D6B" w14:textId="77777777" w:rsidR="00E465D0" w:rsidRDefault="00E465D0" w:rsidP="00340605">
                      <w:pPr>
                        <w:spacing w:after="0" w:line="240" w:lineRule="auto"/>
                        <w:rPr>
                          <w:b/>
                          <w:sz w:val="24"/>
                        </w:rPr>
                      </w:pPr>
                      <w:r>
                        <w:rPr>
                          <w:b/>
                          <w:sz w:val="24"/>
                        </w:rPr>
                        <w:t>Textbook</w:t>
                      </w:r>
                    </w:p>
                    <w:p w14:paraId="287246D7" w14:textId="77777777" w:rsidR="00E465D0" w:rsidRPr="005A4075" w:rsidRDefault="00E465D0" w:rsidP="00340605">
                      <w:pPr>
                        <w:spacing w:after="0" w:line="240" w:lineRule="auto"/>
                        <w:rPr>
                          <w:sz w:val="24"/>
                        </w:rPr>
                      </w:pPr>
                      <w:r>
                        <w:rPr>
                          <w:sz w:val="24"/>
                        </w:rPr>
                        <w:t xml:space="preserve">Our textbook is online at: </w:t>
                      </w:r>
                    </w:p>
                    <w:p w14:paraId="43147F32" w14:textId="128639FD" w:rsidR="00E465D0" w:rsidRDefault="00E56058" w:rsidP="00340605">
                      <w:pPr>
                        <w:spacing w:after="0" w:line="240" w:lineRule="auto"/>
                      </w:pPr>
                      <w:hyperlink r:id="rId19" w:history="1">
                        <w:r w:rsidRPr="00E940C7">
                          <w:rPr>
                            <w:rStyle w:val="Hyperlink"/>
                          </w:rPr>
                          <w:t>https://portals.lab-aids.com/login.htm?tenant=labaids</w:t>
                        </w:r>
                      </w:hyperlink>
                      <w:r>
                        <w:t xml:space="preserve"> </w:t>
                      </w:r>
                      <w:r w:rsidR="00E465D0">
                        <w:t xml:space="preserve">   OR</w:t>
                      </w:r>
                    </w:p>
                    <w:p w14:paraId="046079E2" w14:textId="4E791921" w:rsidR="00E465D0" w:rsidRDefault="0018424C" w:rsidP="00340605">
                      <w:pPr>
                        <w:spacing w:after="0" w:line="240" w:lineRule="auto"/>
                      </w:pPr>
                      <w:r w:rsidRPr="0018424C">
                        <w:drawing>
                          <wp:inline distT="0" distB="0" distL="0" distR="0" wp14:anchorId="16C5EFBE" wp14:editId="2A2D6E6A">
                            <wp:extent cx="550545" cy="543767"/>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412" cy="545611"/>
                                    </a:xfrm>
                                    <a:prstGeom prst="rect">
                                      <a:avLst/>
                                    </a:prstGeom>
                                  </pic:spPr>
                                </pic:pic>
                              </a:graphicData>
                            </a:graphic>
                          </wp:inline>
                        </w:drawing>
                      </w:r>
                    </w:p>
                    <w:p w14:paraId="5503A94C" w14:textId="14E29EB9" w:rsidR="00E465D0" w:rsidRDefault="00E465D0" w:rsidP="00340605">
                      <w:pPr>
                        <w:spacing w:after="0" w:line="240" w:lineRule="auto"/>
                        <w:rPr>
                          <w:b/>
                        </w:rPr>
                      </w:pPr>
                    </w:p>
                    <w:p w14:paraId="54EFDF92" w14:textId="7F546C08" w:rsidR="00EF7E00" w:rsidRPr="00340605" w:rsidRDefault="00EF7E00" w:rsidP="00340605">
                      <w:pPr>
                        <w:spacing w:after="0" w:line="240" w:lineRule="auto"/>
                      </w:pPr>
                      <w:r w:rsidRPr="00EF7E00">
                        <w:t>Your student’s</w:t>
                      </w:r>
                      <w:r>
                        <w:rPr>
                          <w:b/>
                        </w:rPr>
                        <w:t xml:space="preserve"> username </w:t>
                      </w:r>
                      <w:r w:rsidRPr="00EF7E00">
                        <w:t xml:space="preserve">and </w:t>
                      </w:r>
                      <w:r>
                        <w:rPr>
                          <w:b/>
                        </w:rPr>
                        <w:t xml:space="preserve">password </w:t>
                      </w:r>
                      <w:r w:rsidRPr="00EF7E00">
                        <w:t>can be found on the front inside cover of their notebook.</w:t>
                      </w:r>
                      <w:r>
                        <w:rPr>
                          <w:b/>
                        </w:rPr>
                        <w:t xml:space="preserve">  </w:t>
                      </w:r>
                    </w:p>
                  </w:txbxContent>
                </v:textbox>
                <w10:wrap type="through" anchorx="page" anchory="page"/>
              </v:shape>
            </w:pict>
          </mc:Fallback>
        </mc:AlternateContent>
      </w:r>
      <w:r w:rsidR="002E3985">
        <w:rPr>
          <w:noProof/>
        </w:rPr>
        <w:drawing>
          <wp:anchor distT="0" distB="0" distL="114300" distR="114300" simplePos="0" relativeHeight="251702784" behindDoc="0" locked="0" layoutInCell="1" allowOverlap="1" wp14:anchorId="16B66887" wp14:editId="0EE2D0B9">
            <wp:simplePos x="0" y="0"/>
            <wp:positionH relativeFrom="page">
              <wp:posOffset>457200</wp:posOffset>
            </wp:positionH>
            <wp:positionV relativeFrom="page">
              <wp:posOffset>1333500</wp:posOffset>
            </wp:positionV>
            <wp:extent cx="2971800" cy="2226310"/>
            <wp:effectExtent l="0" t="0" r="0" b="8890"/>
            <wp:wrapThrough wrapText="bothSides">
              <wp:wrapPolygon edited="0">
                <wp:start x="0" y="0"/>
                <wp:lineTo x="0" y="21440"/>
                <wp:lineTo x="21415" y="21440"/>
                <wp:lineTo x="21415" y="0"/>
                <wp:lineTo x="0" y="0"/>
              </wp:wrapPolygon>
            </wp:wrapThrough>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605" w:rsidRPr="00E64CB1">
        <w:rPr>
          <w:noProof/>
        </w:rPr>
        <mc:AlternateContent>
          <mc:Choice Requires="wps">
            <w:drawing>
              <wp:anchor distT="0" distB="0" distL="114300" distR="114300" simplePos="0" relativeHeight="251646464" behindDoc="0" locked="0" layoutInCell="1" allowOverlap="1" wp14:anchorId="08163254" wp14:editId="569569BA">
                <wp:simplePos x="0" y="0"/>
                <wp:positionH relativeFrom="page">
                  <wp:posOffset>457200</wp:posOffset>
                </wp:positionH>
                <wp:positionV relativeFrom="page">
                  <wp:posOffset>8623300</wp:posOffset>
                </wp:positionV>
                <wp:extent cx="4978400" cy="982980"/>
                <wp:effectExtent l="0" t="0" r="0" b="7620"/>
                <wp:wrapThrough wrapText="bothSides">
                  <wp:wrapPolygon edited="0">
                    <wp:start x="0" y="0"/>
                    <wp:lineTo x="0" y="21209"/>
                    <wp:lineTo x="21490" y="21209"/>
                    <wp:lineTo x="2149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978400" cy="98298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9C982FB" w14:textId="77777777" w:rsidR="00E465D0" w:rsidRPr="00114ABE" w:rsidRDefault="00E465D0" w:rsidP="005C6BE4">
                            <w:pPr>
                              <w:pStyle w:val="BodyText2"/>
                              <w:rPr>
                                <w:b/>
                                <w:sz w:val="28"/>
                                <w:szCs w:val="28"/>
                              </w:rPr>
                            </w:pPr>
                            <w:r w:rsidRPr="00114ABE">
                              <w:rPr>
                                <w:b/>
                                <w:sz w:val="28"/>
                                <w:szCs w:val="28"/>
                              </w:rPr>
                              <w:t xml:space="preserve">New Science Standards for the state! </w:t>
                            </w:r>
                          </w:p>
                          <w:p w14:paraId="62B2A555" w14:textId="77777777" w:rsidR="00E465D0" w:rsidRDefault="00E465D0" w:rsidP="005C6BE4">
                            <w:pPr>
                              <w:pStyle w:val="BodyText2"/>
                            </w:pPr>
                            <w:r>
                              <w:t>In the spring of 2015, Oregon adopted the Next Generation Science Standards.  The standards include science content standards, as well as science and engineering practices, and crosscutting concepts.  Students will be assessed on content and the practices this year!</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63254" id="Rectangle 11" o:spid="_x0000_s1029" style="position:absolute;margin-left:36pt;margin-top:679pt;width:392pt;height:77.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" fillcolor="#dbe5ee [660]" stroked="f" strokeweight="1.5pt">
                <v:textbox inset=",0,,0">
                  <w:txbxContent>
                    <w:p w14:paraId="19C982FB" w14:textId="77777777" w:rsidR="00E465D0" w:rsidRPr="00114ABE" w:rsidRDefault="00E465D0" w:rsidP="005C6BE4">
                      <w:pPr>
                        <w:pStyle w:val="BodyText2"/>
                        <w:rPr>
                          <w:b/>
                          <w:sz w:val="28"/>
                          <w:szCs w:val="28"/>
                        </w:rPr>
                      </w:pPr>
                      <w:r w:rsidRPr="00114ABE">
                        <w:rPr>
                          <w:b/>
                          <w:sz w:val="28"/>
                          <w:szCs w:val="28"/>
                        </w:rPr>
                        <w:t xml:space="preserve">New Science Standards for the state! </w:t>
                      </w:r>
                    </w:p>
                    <w:p w14:paraId="62B2A555" w14:textId="77777777" w:rsidR="00E465D0" w:rsidRDefault="00E465D0" w:rsidP="005C6BE4">
                      <w:pPr>
                        <w:pStyle w:val="BodyText2"/>
                      </w:pPr>
                      <w:r>
                        <w:t>In the spring of 2015, Oregon adopted the Next Generation Science Standards.  The standards include science content standards, as well as science and engineering practices, and crosscutting concepts.  Students will be assessed on content and the practices this year!</w:t>
                      </w:r>
                    </w:p>
                  </w:txbxContent>
                </v:textbox>
                <w10:wrap type="through" anchorx="page" anchory="page"/>
              </v:rect>
            </w:pict>
          </mc:Fallback>
        </mc:AlternateContent>
      </w:r>
      <w:r w:rsidR="00622DDC"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3D05DAAA" wp14:editId="7D29D65E">
                <wp:simplePos x="0" y="0"/>
                <wp:positionH relativeFrom="page">
                  <wp:posOffset>457200</wp:posOffset>
                </wp:positionH>
                <wp:positionV relativeFrom="page">
                  <wp:posOffset>457200</wp:posOffset>
                </wp:positionV>
                <wp:extent cx="4970780" cy="812800"/>
                <wp:effectExtent l="0" t="0" r="7620" b="0"/>
                <wp:wrapThrough wrapText="bothSides">
                  <wp:wrapPolygon edited="0">
                    <wp:start x="0" y="0"/>
                    <wp:lineTo x="0" y="20925"/>
                    <wp:lineTo x="21523" y="20925"/>
                    <wp:lineTo x="21523"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70780" cy="81280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34C0856" w14:textId="2FBB04EA" w:rsidR="00E465D0" w:rsidRPr="00096547" w:rsidRDefault="00E465D0" w:rsidP="00622DDC">
                            <w:pPr>
                              <w:pStyle w:val="Title"/>
                              <w:rPr>
                                <w:sz w:val="52"/>
                                <w:szCs w:val="52"/>
                              </w:rPr>
                            </w:pPr>
                            <w:r w:rsidRPr="00096547">
                              <w:rPr>
                                <w:sz w:val="52"/>
                                <w:szCs w:val="52"/>
                              </w:rPr>
                              <w:t>Mrs. Arras - 7</w:t>
                            </w:r>
                            <w:r w:rsidRPr="00096547">
                              <w:rPr>
                                <w:sz w:val="52"/>
                                <w:szCs w:val="52"/>
                                <w:vertAlign w:val="superscript"/>
                              </w:rPr>
                              <w:t>th</w:t>
                            </w:r>
                            <w:r w:rsidRPr="00096547">
                              <w:rPr>
                                <w:sz w:val="52"/>
                                <w:szCs w:val="52"/>
                              </w:rPr>
                              <w:t xml:space="preserve"> Science </w:t>
                            </w:r>
                          </w:p>
                          <w:p w14:paraId="56E8B364" w14:textId="77777777" w:rsidR="00E465D0" w:rsidRPr="00096547" w:rsidRDefault="00E465D0" w:rsidP="00622DDC">
                            <w:pPr>
                              <w:pStyle w:val="Title"/>
                              <w:jc w:val="left"/>
                              <w:rPr>
                                <w:sz w:val="52"/>
                                <w:szCs w:val="52"/>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5DAAA" id="Rectangle 3" o:spid="_x0000_s1032" style="position:absolute;margin-left:36pt;margin-top:36pt;width:391.4pt;height: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" fillcolor="#5080aa [3204]" stroked="f" strokeweight="1.5pt">
                <v:textbox inset=",7.2pt,,7.2pt">
                  <w:txbxContent>
                    <w:p w14:paraId="434C0856" w14:textId="2FBB04EA" w:rsidR="00E465D0" w:rsidRPr="00096547" w:rsidRDefault="00E465D0" w:rsidP="00622DDC">
                      <w:pPr>
                        <w:pStyle w:val="Title"/>
                        <w:rPr>
                          <w:sz w:val="52"/>
                          <w:szCs w:val="52"/>
                        </w:rPr>
                      </w:pPr>
                      <w:r w:rsidRPr="00096547">
                        <w:rPr>
                          <w:sz w:val="52"/>
                          <w:szCs w:val="52"/>
                        </w:rPr>
                        <w:t>Mrs. Arras - 7</w:t>
                      </w:r>
                      <w:r w:rsidRPr="00096547">
                        <w:rPr>
                          <w:sz w:val="52"/>
                          <w:szCs w:val="52"/>
                          <w:vertAlign w:val="superscript"/>
                        </w:rPr>
                        <w:t>th</w:t>
                      </w:r>
                      <w:r w:rsidRPr="00096547">
                        <w:rPr>
                          <w:sz w:val="52"/>
                          <w:szCs w:val="52"/>
                        </w:rPr>
                        <w:t xml:space="preserve"> Science </w:t>
                      </w:r>
                    </w:p>
                    <w:p w14:paraId="56E8B364" w14:textId="77777777" w:rsidR="00E465D0" w:rsidRPr="00096547" w:rsidRDefault="00E465D0" w:rsidP="00622DDC">
                      <w:pPr>
                        <w:pStyle w:val="Title"/>
                        <w:jc w:val="left"/>
                        <w:rPr>
                          <w:sz w:val="52"/>
                          <w:szCs w:val="52"/>
                        </w:rPr>
                      </w:pPr>
                    </w:p>
                  </w:txbxContent>
                </v:textbox>
                <w10:wrap type="through" anchorx="page" anchory="page"/>
              </v:rect>
            </w:pict>
          </mc:Fallback>
        </mc:AlternateContent>
      </w:r>
      <w:r w:rsidR="00622DDC" w:rsidRPr="00173505">
        <w:rPr>
          <w:noProof/>
        </w:rPr>
        <mc:AlternateContent>
          <mc:Choice Requires="wps">
            <w:drawing>
              <wp:anchor distT="0" distB="0" distL="114300" distR="114300" simplePos="0" relativeHeight="251640320" behindDoc="0" locked="0" layoutInCell="1" allowOverlap="1" wp14:anchorId="5CD110F8" wp14:editId="51A1FC34">
                <wp:simplePos x="0" y="0"/>
                <wp:positionH relativeFrom="page">
                  <wp:posOffset>5486400</wp:posOffset>
                </wp:positionH>
                <wp:positionV relativeFrom="page">
                  <wp:posOffset>457200</wp:posOffset>
                </wp:positionV>
                <wp:extent cx="1828800" cy="812800"/>
                <wp:effectExtent l="0" t="0" r="0" b="0"/>
                <wp:wrapThrough wrapText="bothSides">
                  <wp:wrapPolygon edited="0">
                    <wp:start x="0" y="0"/>
                    <wp:lineTo x="0" y="20925"/>
                    <wp:lineTo x="21300" y="20925"/>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812800"/>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94D0443" w14:textId="3A561EA6" w:rsidR="00E465D0" w:rsidRPr="00096547" w:rsidRDefault="00E465D0" w:rsidP="00096547">
                            <w:pPr>
                              <w:pStyle w:val="Subtitle"/>
                              <w:spacing w:line="400" w:lineRule="exact"/>
                              <w:rPr>
                                <w:sz w:val="36"/>
                                <w:szCs w:val="36"/>
                              </w:rPr>
                            </w:pPr>
                            <w:r w:rsidRPr="00096547">
                              <w:rPr>
                                <w:sz w:val="36"/>
                                <w:szCs w:val="36"/>
                              </w:rPr>
                              <w:t>2</w:t>
                            </w:r>
                            <w:r w:rsidR="00EF7E00">
                              <w:rPr>
                                <w:sz w:val="36"/>
                                <w:szCs w:val="36"/>
                              </w:rPr>
                              <w:t>019-2020</w:t>
                            </w:r>
                          </w:p>
                          <w:p w14:paraId="7AA963A4" w14:textId="13266A56" w:rsidR="00E465D0" w:rsidRPr="00096547" w:rsidRDefault="00E465D0" w:rsidP="00622DDC">
                            <w:pPr>
                              <w:rPr>
                                <w:sz w:val="32"/>
                                <w:szCs w:val="32"/>
                              </w:rPr>
                            </w:pPr>
                            <w:r w:rsidRPr="00096547">
                              <w:rPr>
                                <w:sz w:val="32"/>
                                <w:szCs w:val="32"/>
                              </w:rPr>
                              <w:t>Syllabus</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110F8" id="Rectangle 5" o:spid="_x0000_s1033" style="position:absolute;margin-left:6in;margin-top:36pt;width:2in;height:6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" fillcolor="#94b2cd [1940]" stroked="f" strokeweight="1.5pt">
                <v:textbox inset=",7.2pt,,7.2pt">
                  <w:txbxContent>
                    <w:p w14:paraId="594D0443" w14:textId="3A561EA6" w:rsidR="00E465D0" w:rsidRPr="00096547" w:rsidRDefault="00E465D0" w:rsidP="00096547">
                      <w:pPr>
                        <w:pStyle w:val="Subtitle"/>
                        <w:spacing w:line="400" w:lineRule="exact"/>
                        <w:rPr>
                          <w:sz w:val="36"/>
                          <w:szCs w:val="36"/>
                        </w:rPr>
                      </w:pPr>
                      <w:r w:rsidRPr="00096547">
                        <w:rPr>
                          <w:sz w:val="36"/>
                          <w:szCs w:val="36"/>
                        </w:rPr>
                        <w:t>2</w:t>
                      </w:r>
                      <w:r w:rsidR="00EF7E00">
                        <w:rPr>
                          <w:sz w:val="36"/>
                          <w:szCs w:val="36"/>
                        </w:rPr>
                        <w:t>019-2020</w:t>
                      </w:r>
                    </w:p>
                    <w:p w14:paraId="7AA963A4" w14:textId="13266A56" w:rsidR="00E465D0" w:rsidRPr="00096547" w:rsidRDefault="00E465D0" w:rsidP="00622DDC">
                      <w:pPr>
                        <w:rPr>
                          <w:sz w:val="32"/>
                          <w:szCs w:val="32"/>
                        </w:rPr>
                      </w:pPr>
                      <w:r w:rsidRPr="00096547">
                        <w:rPr>
                          <w:sz w:val="32"/>
                          <w:szCs w:val="32"/>
                        </w:rPr>
                        <w:t>Syllabus</w:t>
                      </w:r>
                    </w:p>
                  </w:txbxContent>
                </v:textbox>
                <w10:wrap type="through" anchorx="page" anchory="page"/>
              </v:rect>
            </w:pict>
          </mc:Fallback>
        </mc:AlternateContent>
      </w:r>
      <w:r w:rsidR="0045514F">
        <w:rPr>
          <w:noProof/>
        </w:rPr>
        <mc:AlternateContent>
          <mc:Choice Requires="wps">
            <w:drawing>
              <wp:anchor distT="0" distB="0" distL="114300" distR="114300" simplePos="0" relativeHeight="251649536" behindDoc="0" locked="0" layoutInCell="1" allowOverlap="1" wp14:anchorId="09C05A92" wp14:editId="335F562D">
                <wp:simplePos x="0" y="0"/>
                <wp:positionH relativeFrom="page">
                  <wp:posOffset>4986020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70pt" to="392.6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" strokecolor="#5080aa [3204]" strokeweight=".25pt">
                <w10:wrap type="tight" anchorx="page" anchory="page"/>
              </v:line>
            </w:pict>
          </mc:Fallback>
        </mc:AlternateContent>
      </w:r>
      <w:r w:rsidR="0045514F">
        <w:rPr>
          <w:noProof/>
        </w:rPr>
        <mc:AlternateContent>
          <mc:Choice Requires="wps">
            <w:drawing>
              <wp:anchor distT="0" distB="0" distL="114300" distR="114300" simplePos="0" relativeHeight="251648512" behindDoc="0" locked="0" layoutInCell="1" allowOverlap="1" wp14:anchorId="6B79CC98" wp14:editId="3AAAD1AA">
                <wp:simplePos x="0" y="0"/>
                <wp:positionH relativeFrom="page">
                  <wp:posOffset>2651760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70pt" to="208.8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" strokecolor="#5080aa [3204]" strokeweight=".25pt">
                <w10:wrap type="tight" anchorx="page" anchory="page"/>
              </v:line>
            </w:pict>
          </mc:Fallback>
        </mc:AlternateContent>
      </w:r>
      <w:r w:rsidR="00120A6F" w:rsidRPr="00120A6F">
        <w:rPr>
          <w:noProof/>
        </w:rPr>
        <w:t xml:space="preserve"> </w:t>
      </w:r>
      <w:r w:rsidR="00A81D81" w:rsidRPr="00A81D81">
        <w:rPr>
          <w:noProof/>
        </w:rPr>
        <w:t xml:space="preserve"> </w:t>
      </w:r>
      <w:r w:rsidR="00E33428">
        <w:br w:type="page"/>
      </w:r>
      <w:r w:rsidR="00954F03">
        <w:rPr>
          <w:rFonts w:ascii="Helvetica" w:hAnsi="Helvetica" w:cs="Helvetica"/>
          <w:noProof/>
          <w:color w:val="auto"/>
          <w:sz w:val="24"/>
        </w:rPr>
        <w:lastRenderedPageBreak/>
        <w:drawing>
          <wp:anchor distT="0" distB="0" distL="114300" distR="114300" simplePos="0" relativeHeight="251704832" behindDoc="0" locked="0" layoutInCell="1" allowOverlap="1" wp14:anchorId="024404A9" wp14:editId="3DC290C2">
            <wp:simplePos x="0" y="0"/>
            <wp:positionH relativeFrom="column">
              <wp:posOffset>2335749</wp:posOffset>
            </wp:positionH>
            <wp:positionV relativeFrom="paragraph">
              <wp:posOffset>667385</wp:posOffset>
            </wp:positionV>
            <wp:extent cx="1989413" cy="1843252"/>
            <wp:effectExtent l="0" t="0" r="0" b="114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6792" cy="18500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F03">
        <w:rPr>
          <w:rFonts w:ascii="Helvetica" w:hAnsi="Helvetica" w:cs="Helvetica"/>
          <w:noProof/>
          <w:color w:val="auto"/>
          <w:sz w:val="24"/>
        </w:rPr>
        <w:drawing>
          <wp:anchor distT="0" distB="0" distL="114300" distR="114300" simplePos="0" relativeHeight="251703808" behindDoc="0" locked="0" layoutInCell="1" allowOverlap="1" wp14:anchorId="0A4EE07F" wp14:editId="66218798">
            <wp:simplePos x="0" y="0"/>
            <wp:positionH relativeFrom="column">
              <wp:posOffset>-111058</wp:posOffset>
            </wp:positionH>
            <wp:positionV relativeFrom="paragraph">
              <wp:posOffset>94922</wp:posOffset>
            </wp:positionV>
            <wp:extent cx="2553606" cy="1372563"/>
            <wp:effectExtent l="0" t="0" r="1206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9535" cy="137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3DB" w:rsidRPr="002B3574">
        <w:rPr>
          <w:noProof/>
        </w:rPr>
        <mc:AlternateContent>
          <mc:Choice Requires="wps">
            <w:drawing>
              <wp:anchor distT="0" distB="0" distL="114300" distR="114300" simplePos="0" relativeHeight="251665920" behindDoc="0" locked="0" layoutInCell="1" allowOverlap="1" wp14:anchorId="32918DE7" wp14:editId="002CBDD9">
                <wp:simplePos x="0" y="0"/>
                <wp:positionH relativeFrom="page">
                  <wp:posOffset>5171090</wp:posOffset>
                </wp:positionH>
                <wp:positionV relativeFrom="page">
                  <wp:posOffset>3903543</wp:posOffset>
                </wp:positionV>
                <wp:extent cx="2148840" cy="5585898"/>
                <wp:effectExtent l="0" t="0" r="0" b="2540"/>
                <wp:wrapThrough wrapText="bothSides">
                  <wp:wrapPolygon edited="0">
                    <wp:start x="255" y="0"/>
                    <wp:lineTo x="255" y="21512"/>
                    <wp:lineTo x="20936" y="21512"/>
                    <wp:lineTo x="20936" y="0"/>
                    <wp:lineTo x="255" y="0"/>
                  </wp:wrapPolygon>
                </wp:wrapThrough>
                <wp:docPr id="26" name="Text Box 26"/>
                <wp:cNvGraphicFramePr/>
                <a:graphic xmlns:a="http://schemas.openxmlformats.org/drawingml/2006/main">
                  <a:graphicData uri="http://schemas.microsoft.com/office/word/2010/wordprocessingShape">
                    <wps:wsp>
                      <wps:cNvSpPr txBox="1"/>
                      <wps:spPr>
                        <a:xfrm>
                          <a:off x="0" y="0"/>
                          <a:ext cx="2148840" cy="5585898"/>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18DE7" id="Text Box 26" o:spid="_x0000_s1034" type="#_x0000_t202" style="position:absolute;margin-left:407.15pt;margin-top:307.35pt;width:169.2pt;height:439.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" mv:complextextbox="1" filled="f" stroked="f">
                <v:textbox>
                  <w:txbxContent/>
                </v:textbox>
                <w10:wrap type="through" anchorx="page" anchory="page"/>
              </v:shape>
            </w:pict>
          </mc:Fallback>
        </mc:AlternateContent>
      </w:r>
      <w:r w:rsidR="00A943DB">
        <w:rPr>
          <w:noProof/>
        </w:rPr>
        <mc:AlternateContent>
          <mc:Choice Requires="wps">
            <w:drawing>
              <wp:anchor distT="0" distB="0" distL="114300" distR="114300" simplePos="0" relativeHeight="251664896" behindDoc="0" locked="0" layoutInCell="1" allowOverlap="1" wp14:anchorId="2EC54F8A" wp14:editId="63315D8C">
                <wp:simplePos x="0" y="0"/>
                <wp:positionH relativeFrom="page">
                  <wp:posOffset>2881937</wp:posOffset>
                </wp:positionH>
                <wp:positionV relativeFrom="page">
                  <wp:posOffset>3903542</wp:posOffset>
                </wp:positionV>
                <wp:extent cx="2148840" cy="5585898"/>
                <wp:effectExtent l="0" t="0" r="0" b="2540"/>
                <wp:wrapThrough wrapText="bothSides">
                  <wp:wrapPolygon edited="0">
                    <wp:start x="255" y="0"/>
                    <wp:lineTo x="255" y="21512"/>
                    <wp:lineTo x="20936" y="21512"/>
                    <wp:lineTo x="20936" y="0"/>
                    <wp:lineTo x="255" y="0"/>
                  </wp:wrapPolygon>
                </wp:wrapThrough>
                <wp:docPr id="25" name="Text Box 25"/>
                <wp:cNvGraphicFramePr/>
                <a:graphic xmlns:a="http://schemas.openxmlformats.org/drawingml/2006/main">
                  <a:graphicData uri="http://schemas.microsoft.com/office/word/2010/wordprocessingShape">
                    <wps:wsp>
                      <wps:cNvSpPr txBox="1"/>
                      <wps:spPr>
                        <a:xfrm>
                          <a:off x="0" y="0"/>
                          <a:ext cx="2148840" cy="5585898"/>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7">
                        <w:txbxContent>
                          <w:p w14:paraId="7764566A" w14:textId="5F83E637" w:rsidR="00E465D0" w:rsidRDefault="00E465D0" w:rsidP="00E465D0">
                            <w:pPr>
                              <w:spacing w:after="0" w:line="240" w:lineRule="auto"/>
                              <w:rPr>
                                <w:b/>
                              </w:rPr>
                            </w:pPr>
                            <w:r>
                              <w:rPr>
                                <w:b/>
                              </w:rPr>
                              <w:t>Correcting Graded Work</w:t>
                            </w:r>
                          </w:p>
                          <w:p w14:paraId="0F12FC7C" w14:textId="3CBAAB6A" w:rsidR="00E465D0" w:rsidRDefault="00E465D0" w:rsidP="00E465D0">
                            <w:pPr>
                              <w:spacing w:after="0" w:line="240" w:lineRule="auto"/>
                            </w:pPr>
                            <w:r>
                              <w:t xml:space="preserve">Please correct all tests and assignments that are not proficient using </w:t>
                            </w:r>
                            <w:r w:rsidR="00A15404">
                              <w:t>the feedback provided</w:t>
                            </w:r>
                            <w:r>
                              <w:t xml:space="preserve">.  If you need help, please ask.  The highest score earned for an assignment is what will count towards your grade.  A comment will appear </w:t>
                            </w:r>
                            <w:r w:rsidR="00954F03">
                              <w:t xml:space="preserve">in the gradebook </w:t>
                            </w:r>
                            <w:r>
                              <w:t>by work that has been corrected.</w:t>
                            </w:r>
                          </w:p>
                          <w:p w14:paraId="2FFDE662" w14:textId="77777777" w:rsidR="00E465D0" w:rsidRPr="00E465D0" w:rsidRDefault="00E465D0" w:rsidP="00E465D0">
                            <w:pPr>
                              <w:spacing w:after="0" w:line="240" w:lineRule="auto"/>
                            </w:pPr>
                          </w:p>
                          <w:p w14:paraId="62688A06" w14:textId="0C60DDAE" w:rsidR="00E465D0" w:rsidRDefault="00E465D0" w:rsidP="00E465D0">
                            <w:pPr>
                              <w:spacing w:after="0" w:line="240" w:lineRule="auto"/>
                              <w:rPr>
                                <w:b/>
                              </w:rPr>
                            </w:pPr>
                            <w:r>
                              <w:rPr>
                                <w:b/>
                              </w:rPr>
                              <w:t>Absences</w:t>
                            </w:r>
                          </w:p>
                          <w:p w14:paraId="3356F243" w14:textId="2321D1C2" w:rsidR="00E465D0" w:rsidRDefault="00E465D0" w:rsidP="00E465D0">
                            <w:pPr>
                              <w:spacing w:after="0" w:line="240" w:lineRule="auto"/>
                            </w:pPr>
                            <w:r>
                              <w:t xml:space="preserve">If you are absent, you are responsible for checking the website calendar to find out what you missed, for checking the absent crate for papers, and for completing missed work.  See me for help!  </w:t>
                            </w:r>
                          </w:p>
                          <w:p w14:paraId="16D92309" w14:textId="77777777" w:rsidR="00E465D0" w:rsidRPr="00E465D0" w:rsidRDefault="00E465D0" w:rsidP="00E465D0">
                            <w:pPr>
                              <w:spacing w:after="0" w:line="240" w:lineRule="auto"/>
                            </w:pPr>
                          </w:p>
                          <w:p w14:paraId="6223A43F" w14:textId="593EF471" w:rsidR="00E465D0" w:rsidRDefault="00E465D0" w:rsidP="00E465D0">
                            <w:pPr>
                              <w:spacing w:after="0" w:line="240" w:lineRule="auto"/>
                              <w:rPr>
                                <w:b/>
                              </w:rPr>
                            </w:pPr>
                            <w:r>
                              <w:rPr>
                                <w:b/>
                              </w:rPr>
                              <w:t>Late Work</w:t>
                            </w:r>
                          </w:p>
                          <w:p w14:paraId="6378CFDF" w14:textId="39FE0DF4" w:rsidR="00E465D0" w:rsidRDefault="00E465D0" w:rsidP="00E465D0">
                            <w:pPr>
                              <w:spacing w:after="0" w:line="240" w:lineRule="auto"/>
                            </w:pPr>
                            <w:r>
                              <w:t xml:space="preserve">Work that is turned in late will result in a student’s grade in Personal Management being reduced. </w:t>
                            </w:r>
                          </w:p>
                          <w:p w14:paraId="3DD89CA4" w14:textId="77777777" w:rsidR="00E465D0" w:rsidRPr="00E465D0" w:rsidRDefault="00E465D0" w:rsidP="00E465D0">
                            <w:pPr>
                              <w:spacing w:after="0" w:line="240" w:lineRule="auto"/>
                            </w:pPr>
                          </w:p>
                          <w:p w14:paraId="54E01487" w14:textId="77777777" w:rsidR="00691CD9" w:rsidRDefault="00691CD9" w:rsidP="00E465D0">
                            <w:pPr>
                              <w:spacing w:after="0" w:line="240" w:lineRule="auto"/>
                              <w:rPr>
                                <w:b/>
                              </w:rPr>
                            </w:pPr>
                            <w:r>
                              <w:rPr>
                                <w:b/>
                              </w:rPr>
                              <w:t>Dishonesty</w:t>
                            </w:r>
                          </w:p>
                          <w:p w14:paraId="5E4EC2BA" w14:textId="1B95EB0F" w:rsidR="00691CD9" w:rsidRPr="00691CD9" w:rsidRDefault="00691CD9" w:rsidP="00E465D0">
                            <w:pPr>
                              <w:spacing w:after="0" w:line="240" w:lineRule="auto"/>
                            </w:pPr>
                            <w:r>
                              <w:t>Cheating and plagiarism will not be tolerated.  You will not receive credi</w:t>
                            </w:r>
                            <w:r w:rsidR="00954F03">
                              <w:t>t for work that is not your own.</w:t>
                            </w:r>
                          </w:p>
                          <w:p w14:paraId="0E91520F" w14:textId="77777777" w:rsidR="00691CD9" w:rsidRDefault="00691CD9" w:rsidP="00E465D0">
                            <w:pPr>
                              <w:spacing w:after="0" w:line="240" w:lineRule="auto"/>
                              <w:rPr>
                                <w:b/>
                              </w:rPr>
                            </w:pPr>
                          </w:p>
                          <w:p w14:paraId="7B25190D" w14:textId="33805BCE" w:rsidR="00E465D0" w:rsidRDefault="00E465D0" w:rsidP="00E465D0">
                            <w:pPr>
                              <w:spacing w:after="0" w:line="240" w:lineRule="auto"/>
                              <w:rPr>
                                <w:b/>
                              </w:rPr>
                            </w:pPr>
                            <w:r>
                              <w:rPr>
                                <w:b/>
                              </w:rPr>
                              <w:t>Grade Updates</w:t>
                            </w:r>
                          </w:p>
                          <w:p w14:paraId="7A9463AA" w14:textId="728BFEAC" w:rsidR="00691CD9" w:rsidRPr="00691CD9" w:rsidRDefault="00954F03" w:rsidP="00E465D0">
                            <w:pPr>
                              <w:spacing w:after="0" w:line="240" w:lineRule="auto"/>
                            </w:pPr>
                            <w:r>
                              <w:t>I will update grades in ParentVUE</w:t>
                            </w:r>
                            <w:r w:rsidR="00691CD9">
                              <w:t xml:space="preserve"> as quickly as I can after work has been turned in.  At a minimum, work will be graded within a week after it is turned in. </w:t>
                            </w:r>
                          </w:p>
                          <w:p w14:paraId="5F348278" w14:textId="4D0BB686" w:rsidR="00E465D0" w:rsidRDefault="00E465D0" w:rsidP="00E465D0">
                            <w:pPr>
                              <w:spacing w:after="0" w:line="240" w:lineRule="auto"/>
                              <w:rPr>
                                <w:b/>
                              </w:rPr>
                            </w:pPr>
                            <w:r>
                              <w:rPr>
                                <w:b/>
                              </w:rPr>
                              <w:t>GETTING HELP!</w:t>
                            </w:r>
                          </w:p>
                          <w:p w14:paraId="3A85A914" w14:textId="0B8D9160" w:rsidR="00E465D0" w:rsidRDefault="00E465D0" w:rsidP="00E465D0">
                            <w:pPr>
                              <w:spacing w:after="0" w:line="240" w:lineRule="auto"/>
                            </w:pPr>
                            <w:r>
                              <w:t xml:space="preserve">If you need help, ask for help.  Don’t wait for the test!  </w:t>
                            </w:r>
                          </w:p>
                          <w:p w14:paraId="09D6244E" w14:textId="77777777" w:rsidR="00E465D0" w:rsidRDefault="00E465D0" w:rsidP="00E465D0">
                            <w:pPr>
                              <w:spacing w:after="0" w:line="240" w:lineRule="auto"/>
                            </w:pPr>
                          </w:p>
                          <w:p w14:paraId="773B82AC" w14:textId="450C2968" w:rsidR="00E465D0" w:rsidRDefault="00E465D0" w:rsidP="00E465D0">
                            <w:pPr>
                              <w:spacing w:after="0" w:line="240" w:lineRule="auto"/>
                            </w:pPr>
                            <w:r>
                              <w:t>You may need help if:</w:t>
                            </w:r>
                          </w:p>
                          <w:p w14:paraId="4111057B" w14:textId="031D8FA0" w:rsidR="00E465D0" w:rsidRDefault="00954F03" w:rsidP="00E465D0">
                            <w:pPr>
                              <w:pStyle w:val="ListParagraph"/>
                              <w:numPr>
                                <w:ilvl w:val="0"/>
                                <w:numId w:val="4"/>
                              </w:numPr>
                              <w:spacing w:after="0" w:line="240" w:lineRule="auto"/>
                            </w:pPr>
                            <w:r>
                              <w:t>you do not understand</w:t>
                            </w:r>
                            <w:r w:rsidR="00E465D0">
                              <w:t xml:space="preserve"> the learning targets for the lesson.</w:t>
                            </w:r>
                          </w:p>
                          <w:p w14:paraId="767635E7" w14:textId="6E5AAFFC" w:rsidR="00E465D0" w:rsidRDefault="00E465D0" w:rsidP="00E465D0">
                            <w:pPr>
                              <w:pStyle w:val="ListParagraph"/>
                              <w:numPr>
                                <w:ilvl w:val="0"/>
                                <w:numId w:val="4"/>
                              </w:numPr>
                              <w:spacing w:after="0" w:line="240" w:lineRule="auto"/>
                            </w:pPr>
                            <w:r>
                              <w:t>You earn a 2 or less.</w:t>
                            </w:r>
                          </w:p>
                          <w:p w14:paraId="5E6F4944" w14:textId="2AA4C175" w:rsidR="00E465D0" w:rsidRDefault="00E465D0" w:rsidP="00E465D0">
                            <w:pPr>
                              <w:pStyle w:val="ListParagraph"/>
                              <w:numPr>
                                <w:ilvl w:val="0"/>
                                <w:numId w:val="4"/>
                              </w:numPr>
                              <w:spacing w:after="0" w:line="240" w:lineRule="auto"/>
                            </w:pPr>
                            <w:r>
                              <w:t xml:space="preserve">You don’t understand what we’re learning in class. </w:t>
                            </w:r>
                          </w:p>
                          <w:p w14:paraId="0FA09C9A" w14:textId="77777777" w:rsidR="00691CD9" w:rsidRDefault="00691CD9" w:rsidP="00691CD9">
                            <w:pPr>
                              <w:spacing w:after="0" w:line="240" w:lineRule="auto"/>
                            </w:pPr>
                          </w:p>
                          <w:p w14:paraId="302E96BC" w14:textId="20FCECF4" w:rsidR="00691CD9" w:rsidRDefault="00691CD9" w:rsidP="00691CD9">
                            <w:pPr>
                              <w:spacing w:after="0" w:line="240" w:lineRule="auto"/>
                            </w:pPr>
                            <w:r>
                              <w:t>To get help, consider trying to:</w:t>
                            </w:r>
                          </w:p>
                          <w:p w14:paraId="065973E1" w14:textId="486932DD" w:rsidR="00691CD9" w:rsidRDefault="00691CD9" w:rsidP="00691CD9">
                            <w:pPr>
                              <w:pStyle w:val="ListParagraph"/>
                              <w:numPr>
                                <w:ilvl w:val="0"/>
                                <w:numId w:val="5"/>
                              </w:numPr>
                              <w:spacing w:after="0" w:line="240" w:lineRule="auto"/>
                            </w:pPr>
                            <w:r>
                              <w:t>Email me with a question or concern</w:t>
                            </w:r>
                          </w:p>
                          <w:p w14:paraId="11800770" w14:textId="0CC022F2" w:rsidR="00691CD9" w:rsidRDefault="00691CD9" w:rsidP="00691CD9">
                            <w:pPr>
                              <w:pStyle w:val="ListParagraph"/>
                              <w:numPr>
                                <w:ilvl w:val="0"/>
                                <w:numId w:val="5"/>
                              </w:numPr>
                              <w:spacing w:after="0" w:line="240" w:lineRule="auto"/>
                            </w:pPr>
                            <w:r>
                              <w:t>Arrange a time</w:t>
                            </w:r>
                            <w:r w:rsidR="00F83827">
                              <w:t xml:space="preserve"> to meet with me before</w:t>
                            </w:r>
                            <w:r w:rsidR="00B8334B">
                              <w:t xml:space="preserve"> or after</w:t>
                            </w:r>
                            <w:r w:rsidR="00F83827">
                              <w:t xml:space="preserve"> school</w:t>
                            </w:r>
                            <w:r>
                              <w:t>.</w:t>
                            </w:r>
                          </w:p>
                          <w:p w14:paraId="143C6FA4" w14:textId="77777777" w:rsidR="00954F03" w:rsidRDefault="00691CD9" w:rsidP="00954F03">
                            <w:pPr>
                              <w:pStyle w:val="ListParagraph"/>
                              <w:numPr>
                                <w:ilvl w:val="0"/>
                                <w:numId w:val="5"/>
                              </w:numPr>
                              <w:spacing w:after="0" w:line="240" w:lineRule="auto"/>
                            </w:pPr>
                            <w:r>
                              <w:t>Ask a friend for help.</w:t>
                            </w:r>
                          </w:p>
                          <w:p w14:paraId="632797A4" w14:textId="70AF066C" w:rsidR="00691CD9" w:rsidRPr="00E465D0" w:rsidRDefault="00954F03" w:rsidP="00954F03">
                            <w:pPr>
                              <w:pStyle w:val="ListParagraph"/>
                              <w:numPr>
                                <w:ilvl w:val="0"/>
                                <w:numId w:val="5"/>
                              </w:numPr>
                              <w:spacing w:after="0" w:line="240" w:lineRule="auto"/>
                            </w:pPr>
                            <w:r>
                              <w:t>Look online to find an answer</w:t>
                            </w:r>
                            <w:r w:rsidR="00691CD9">
                              <w:t>.</w:t>
                            </w:r>
                          </w:p>
                          <w:p w14:paraId="0BB58067" w14:textId="77777777" w:rsidR="00E465D0" w:rsidRDefault="00E465D0" w:rsidP="00E465D0">
                            <w:pPr>
                              <w:spacing w:after="0" w:line="240" w:lineRule="auto"/>
                              <w:rPr>
                                <w:b/>
                              </w:rPr>
                            </w:pPr>
                          </w:p>
                          <w:p w14:paraId="7488A692" w14:textId="77777777" w:rsidR="00691CD9" w:rsidRDefault="00691CD9" w:rsidP="00691CD9">
                            <w:pPr>
                              <w:spacing w:after="0" w:line="240" w:lineRule="auto"/>
                            </w:pPr>
                          </w:p>
                          <w:p w14:paraId="33BCF526" w14:textId="77777777" w:rsidR="00691CD9" w:rsidRPr="00691CD9" w:rsidRDefault="00691CD9" w:rsidP="00691CD9">
                            <w:pPr>
                              <w:spacing w:after="0" w:line="240" w:lineRule="auto"/>
                              <w:rPr>
                                <w:sz w:val="28"/>
                                <w:szCs w:val="28"/>
                              </w:rPr>
                            </w:pPr>
                            <w:r w:rsidRPr="00691CD9">
                              <w:rPr>
                                <w:sz w:val="28"/>
                                <w:szCs w:val="28"/>
                              </w:rPr>
                              <w:t xml:space="preserve">If you feel like your needs as a learner are not being met, please email me or talk to me in person outside of class.  I want you to feel challenged but able to be successful at the same time.  I encourage you to be an active participant in your education by advocating for yourself!  </w:t>
                            </w:r>
                          </w:p>
                          <w:p w14:paraId="3C0F5858" w14:textId="77777777" w:rsidR="00691CD9" w:rsidRPr="00E465D0" w:rsidRDefault="00691CD9" w:rsidP="00E465D0">
                            <w:pPr>
                              <w:spacing w:after="0"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54F8A" id="Text Box 25" o:spid="_x0000_s1035" type="#_x0000_t202" style="position:absolute;margin-left:226.9pt;margin-top:307.35pt;width:169.2pt;height:439.85pt;z-index:251664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" mv:complextextbox="1" filled="f" stroked="f">
                <v:textbox style="mso-next-textbox:#Text Box 26">
                  <w:txbxContent>
                    <w:p w14:paraId="7764566A" w14:textId="5F83E637" w:rsidR="00E465D0" w:rsidRDefault="00E465D0" w:rsidP="00E465D0">
                      <w:pPr>
                        <w:spacing w:after="0" w:line="240" w:lineRule="auto"/>
                        <w:rPr>
                          <w:b/>
                        </w:rPr>
                      </w:pPr>
                      <w:r>
                        <w:rPr>
                          <w:b/>
                        </w:rPr>
                        <w:t>Correcting Graded Work</w:t>
                      </w:r>
                    </w:p>
                    <w:p w14:paraId="0F12FC7C" w14:textId="3CBAAB6A" w:rsidR="00E465D0" w:rsidRDefault="00E465D0" w:rsidP="00E465D0">
                      <w:pPr>
                        <w:spacing w:after="0" w:line="240" w:lineRule="auto"/>
                      </w:pPr>
                      <w:r>
                        <w:t xml:space="preserve">Please correct all tests and assignments that are not proficient using </w:t>
                      </w:r>
                      <w:r w:rsidR="00A15404">
                        <w:t>the feedback provided</w:t>
                      </w:r>
                      <w:r>
                        <w:t xml:space="preserve">.  If you need help, please ask.  The highest score earned for an assignment is what will count towards your grade.  A comment will appear </w:t>
                      </w:r>
                      <w:r w:rsidR="00954F03">
                        <w:t xml:space="preserve">in the gradebook </w:t>
                      </w:r>
                      <w:r>
                        <w:t>by work that has been corrected.</w:t>
                      </w:r>
                    </w:p>
                    <w:p w14:paraId="2FFDE662" w14:textId="77777777" w:rsidR="00E465D0" w:rsidRPr="00E465D0" w:rsidRDefault="00E465D0" w:rsidP="00E465D0">
                      <w:pPr>
                        <w:spacing w:after="0" w:line="240" w:lineRule="auto"/>
                      </w:pPr>
                    </w:p>
                    <w:p w14:paraId="62688A06" w14:textId="0C60DDAE" w:rsidR="00E465D0" w:rsidRDefault="00E465D0" w:rsidP="00E465D0">
                      <w:pPr>
                        <w:spacing w:after="0" w:line="240" w:lineRule="auto"/>
                        <w:rPr>
                          <w:b/>
                        </w:rPr>
                      </w:pPr>
                      <w:r>
                        <w:rPr>
                          <w:b/>
                        </w:rPr>
                        <w:t>Absences</w:t>
                      </w:r>
                    </w:p>
                    <w:p w14:paraId="3356F243" w14:textId="2321D1C2" w:rsidR="00E465D0" w:rsidRDefault="00E465D0" w:rsidP="00E465D0">
                      <w:pPr>
                        <w:spacing w:after="0" w:line="240" w:lineRule="auto"/>
                      </w:pPr>
                      <w:r>
                        <w:t xml:space="preserve">If you are absent, you are responsible for checking the website calendar to find out what you missed, for checking the absent crate for papers, and for completing missed work.  See me for help!  </w:t>
                      </w:r>
                    </w:p>
                    <w:p w14:paraId="16D92309" w14:textId="77777777" w:rsidR="00E465D0" w:rsidRPr="00E465D0" w:rsidRDefault="00E465D0" w:rsidP="00E465D0">
                      <w:pPr>
                        <w:spacing w:after="0" w:line="240" w:lineRule="auto"/>
                      </w:pPr>
                    </w:p>
                    <w:p w14:paraId="6223A43F" w14:textId="593EF471" w:rsidR="00E465D0" w:rsidRDefault="00E465D0" w:rsidP="00E465D0">
                      <w:pPr>
                        <w:spacing w:after="0" w:line="240" w:lineRule="auto"/>
                        <w:rPr>
                          <w:b/>
                        </w:rPr>
                      </w:pPr>
                      <w:r>
                        <w:rPr>
                          <w:b/>
                        </w:rPr>
                        <w:t>Late Work</w:t>
                      </w:r>
                    </w:p>
                    <w:p w14:paraId="6378CFDF" w14:textId="39FE0DF4" w:rsidR="00E465D0" w:rsidRDefault="00E465D0" w:rsidP="00E465D0">
                      <w:pPr>
                        <w:spacing w:after="0" w:line="240" w:lineRule="auto"/>
                      </w:pPr>
                      <w:r>
                        <w:t xml:space="preserve">Work that is turned in late will result in a student’s grade in Personal Management being reduced. </w:t>
                      </w:r>
                    </w:p>
                    <w:p w14:paraId="3DD89CA4" w14:textId="77777777" w:rsidR="00E465D0" w:rsidRPr="00E465D0" w:rsidRDefault="00E465D0" w:rsidP="00E465D0">
                      <w:pPr>
                        <w:spacing w:after="0" w:line="240" w:lineRule="auto"/>
                      </w:pPr>
                    </w:p>
                    <w:p w14:paraId="54E01487" w14:textId="77777777" w:rsidR="00691CD9" w:rsidRDefault="00691CD9" w:rsidP="00E465D0">
                      <w:pPr>
                        <w:spacing w:after="0" w:line="240" w:lineRule="auto"/>
                        <w:rPr>
                          <w:b/>
                        </w:rPr>
                      </w:pPr>
                      <w:r>
                        <w:rPr>
                          <w:b/>
                        </w:rPr>
                        <w:t>Dishonesty</w:t>
                      </w:r>
                    </w:p>
                    <w:p w14:paraId="5E4EC2BA" w14:textId="1B95EB0F" w:rsidR="00691CD9" w:rsidRPr="00691CD9" w:rsidRDefault="00691CD9" w:rsidP="00E465D0">
                      <w:pPr>
                        <w:spacing w:after="0" w:line="240" w:lineRule="auto"/>
                      </w:pPr>
                      <w:r>
                        <w:t>Cheating and plagiarism will not be tolerated.  You will not receive credi</w:t>
                      </w:r>
                      <w:r w:rsidR="00954F03">
                        <w:t>t for work that is not your own.</w:t>
                      </w:r>
                    </w:p>
                    <w:p w14:paraId="0E91520F" w14:textId="77777777" w:rsidR="00691CD9" w:rsidRDefault="00691CD9" w:rsidP="00E465D0">
                      <w:pPr>
                        <w:spacing w:after="0" w:line="240" w:lineRule="auto"/>
                        <w:rPr>
                          <w:b/>
                        </w:rPr>
                      </w:pPr>
                    </w:p>
                    <w:p w14:paraId="7B25190D" w14:textId="33805BCE" w:rsidR="00E465D0" w:rsidRDefault="00E465D0" w:rsidP="00E465D0">
                      <w:pPr>
                        <w:spacing w:after="0" w:line="240" w:lineRule="auto"/>
                        <w:rPr>
                          <w:b/>
                        </w:rPr>
                      </w:pPr>
                      <w:r>
                        <w:rPr>
                          <w:b/>
                        </w:rPr>
                        <w:t>Grade Updates</w:t>
                      </w:r>
                    </w:p>
                    <w:p w14:paraId="7A9463AA" w14:textId="728BFEAC" w:rsidR="00691CD9" w:rsidRPr="00691CD9" w:rsidRDefault="00954F03" w:rsidP="00E465D0">
                      <w:pPr>
                        <w:spacing w:after="0" w:line="240" w:lineRule="auto"/>
                      </w:pPr>
                      <w:r>
                        <w:t>I will update grades in ParentVUE</w:t>
                      </w:r>
                      <w:r w:rsidR="00691CD9">
                        <w:t xml:space="preserve"> as quickly as I can after work has been turned in.  At a minimum, work will be graded within a week after it is turned in. </w:t>
                      </w:r>
                    </w:p>
                    <w:p w14:paraId="5F348278" w14:textId="4D0BB686" w:rsidR="00E465D0" w:rsidRDefault="00E465D0" w:rsidP="00E465D0">
                      <w:pPr>
                        <w:spacing w:after="0" w:line="240" w:lineRule="auto"/>
                        <w:rPr>
                          <w:b/>
                        </w:rPr>
                      </w:pPr>
                      <w:r>
                        <w:rPr>
                          <w:b/>
                        </w:rPr>
                        <w:t>GETTING HELP!</w:t>
                      </w:r>
                    </w:p>
                    <w:p w14:paraId="3A85A914" w14:textId="0B8D9160" w:rsidR="00E465D0" w:rsidRDefault="00E465D0" w:rsidP="00E465D0">
                      <w:pPr>
                        <w:spacing w:after="0" w:line="240" w:lineRule="auto"/>
                      </w:pPr>
                      <w:r>
                        <w:t xml:space="preserve">If you need help, ask for help.  Don’t wait for the test!  </w:t>
                      </w:r>
                    </w:p>
                    <w:p w14:paraId="09D6244E" w14:textId="77777777" w:rsidR="00E465D0" w:rsidRDefault="00E465D0" w:rsidP="00E465D0">
                      <w:pPr>
                        <w:spacing w:after="0" w:line="240" w:lineRule="auto"/>
                      </w:pPr>
                    </w:p>
                    <w:p w14:paraId="773B82AC" w14:textId="450C2968" w:rsidR="00E465D0" w:rsidRDefault="00E465D0" w:rsidP="00E465D0">
                      <w:pPr>
                        <w:spacing w:after="0" w:line="240" w:lineRule="auto"/>
                      </w:pPr>
                      <w:r>
                        <w:t>You may need help if:</w:t>
                      </w:r>
                    </w:p>
                    <w:p w14:paraId="4111057B" w14:textId="031D8FA0" w:rsidR="00E465D0" w:rsidRDefault="00954F03" w:rsidP="00E465D0">
                      <w:pPr>
                        <w:pStyle w:val="ListParagraph"/>
                        <w:numPr>
                          <w:ilvl w:val="0"/>
                          <w:numId w:val="4"/>
                        </w:numPr>
                        <w:spacing w:after="0" w:line="240" w:lineRule="auto"/>
                      </w:pPr>
                      <w:r>
                        <w:t>you do not understand</w:t>
                      </w:r>
                      <w:r w:rsidR="00E465D0">
                        <w:t xml:space="preserve"> the learning targets for the lesson.</w:t>
                      </w:r>
                    </w:p>
                    <w:p w14:paraId="767635E7" w14:textId="6E5AAFFC" w:rsidR="00E465D0" w:rsidRDefault="00E465D0" w:rsidP="00E465D0">
                      <w:pPr>
                        <w:pStyle w:val="ListParagraph"/>
                        <w:numPr>
                          <w:ilvl w:val="0"/>
                          <w:numId w:val="4"/>
                        </w:numPr>
                        <w:spacing w:after="0" w:line="240" w:lineRule="auto"/>
                      </w:pPr>
                      <w:r>
                        <w:t>You earn a 2 or less.</w:t>
                      </w:r>
                    </w:p>
                    <w:p w14:paraId="5E6F4944" w14:textId="2AA4C175" w:rsidR="00E465D0" w:rsidRDefault="00E465D0" w:rsidP="00E465D0">
                      <w:pPr>
                        <w:pStyle w:val="ListParagraph"/>
                        <w:numPr>
                          <w:ilvl w:val="0"/>
                          <w:numId w:val="4"/>
                        </w:numPr>
                        <w:spacing w:after="0" w:line="240" w:lineRule="auto"/>
                      </w:pPr>
                      <w:r>
                        <w:t xml:space="preserve">You don’t understand what we’re learning in class. </w:t>
                      </w:r>
                    </w:p>
                    <w:p w14:paraId="0FA09C9A" w14:textId="77777777" w:rsidR="00691CD9" w:rsidRDefault="00691CD9" w:rsidP="00691CD9">
                      <w:pPr>
                        <w:spacing w:after="0" w:line="240" w:lineRule="auto"/>
                      </w:pPr>
                    </w:p>
                    <w:p w14:paraId="302E96BC" w14:textId="20FCECF4" w:rsidR="00691CD9" w:rsidRDefault="00691CD9" w:rsidP="00691CD9">
                      <w:pPr>
                        <w:spacing w:after="0" w:line="240" w:lineRule="auto"/>
                      </w:pPr>
                      <w:r>
                        <w:t>To get help, consider trying to:</w:t>
                      </w:r>
                    </w:p>
                    <w:p w14:paraId="065973E1" w14:textId="486932DD" w:rsidR="00691CD9" w:rsidRDefault="00691CD9" w:rsidP="00691CD9">
                      <w:pPr>
                        <w:pStyle w:val="ListParagraph"/>
                        <w:numPr>
                          <w:ilvl w:val="0"/>
                          <w:numId w:val="5"/>
                        </w:numPr>
                        <w:spacing w:after="0" w:line="240" w:lineRule="auto"/>
                      </w:pPr>
                      <w:r>
                        <w:t>Email me with a question or concern</w:t>
                      </w:r>
                    </w:p>
                    <w:p w14:paraId="11800770" w14:textId="0CC022F2" w:rsidR="00691CD9" w:rsidRDefault="00691CD9" w:rsidP="00691CD9">
                      <w:pPr>
                        <w:pStyle w:val="ListParagraph"/>
                        <w:numPr>
                          <w:ilvl w:val="0"/>
                          <w:numId w:val="5"/>
                        </w:numPr>
                        <w:spacing w:after="0" w:line="240" w:lineRule="auto"/>
                      </w:pPr>
                      <w:r>
                        <w:t>Arrange a time</w:t>
                      </w:r>
                      <w:r w:rsidR="00F83827">
                        <w:t xml:space="preserve"> to meet with me before</w:t>
                      </w:r>
                      <w:r w:rsidR="00B8334B">
                        <w:t xml:space="preserve"> or after</w:t>
                      </w:r>
                      <w:r w:rsidR="00F83827">
                        <w:t xml:space="preserve"> school</w:t>
                      </w:r>
                      <w:r>
                        <w:t>.</w:t>
                      </w:r>
                    </w:p>
                    <w:p w14:paraId="143C6FA4" w14:textId="77777777" w:rsidR="00954F03" w:rsidRDefault="00691CD9" w:rsidP="00954F03">
                      <w:pPr>
                        <w:pStyle w:val="ListParagraph"/>
                        <w:numPr>
                          <w:ilvl w:val="0"/>
                          <w:numId w:val="5"/>
                        </w:numPr>
                        <w:spacing w:after="0" w:line="240" w:lineRule="auto"/>
                      </w:pPr>
                      <w:r>
                        <w:t>Ask a friend for help.</w:t>
                      </w:r>
                    </w:p>
                    <w:p w14:paraId="632797A4" w14:textId="70AF066C" w:rsidR="00691CD9" w:rsidRPr="00E465D0" w:rsidRDefault="00954F03" w:rsidP="00954F03">
                      <w:pPr>
                        <w:pStyle w:val="ListParagraph"/>
                        <w:numPr>
                          <w:ilvl w:val="0"/>
                          <w:numId w:val="5"/>
                        </w:numPr>
                        <w:spacing w:after="0" w:line="240" w:lineRule="auto"/>
                      </w:pPr>
                      <w:r>
                        <w:t>Look online to find an answer</w:t>
                      </w:r>
                      <w:r w:rsidR="00691CD9">
                        <w:t>.</w:t>
                      </w:r>
                    </w:p>
                    <w:p w14:paraId="0BB58067" w14:textId="77777777" w:rsidR="00E465D0" w:rsidRDefault="00E465D0" w:rsidP="00E465D0">
                      <w:pPr>
                        <w:spacing w:after="0" w:line="240" w:lineRule="auto"/>
                        <w:rPr>
                          <w:b/>
                        </w:rPr>
                      </w:pPr>
                    </w:p>
                    <w:p w14:paraId="7488A692" w14:textId="77777777" w:rsidR="00691CD9" w:rsidRDefault="00691CD9" w:rsidP="00691CD9">
                      <w:pPr>
                        <w:spacing w:after="0" w:line="240" w:lineRule="auto"/>
                      </w:pPr>
                    </w:p>
                    <w:p w14:paraId="33BCF526" w14:textId="77777777" w:rsidR="00691CD9" w:rsidRPr="00691CD9" w:rsidRDefault="00691CD9" w:rsidP="00691CD9">
                      <w:pPr>
                        <w:spacing w:after="0" w:line="240" w:lineRule="auto"/>
                        <w:rPr>
                          <w:sz w:val="28"/>
                          <w:szCs w:val="28"/>
                        </w:rPr>
                      </w:pPr>
                      <w:r w:rsidRPr="00691CD9">
                        <w:rPr>
                          <w:sz w:val="28"/>
                          <w:szCs w:val="28"/>
                        </w:rPr>
                        <w:t xml:space="preserve">If you feel like your needs as a learner are not being met, please email me or talk to me in person outside of class.  I want you to feel challenged but able to be successful at the same time.  I encourage you to be an active participant in your education by advocating for yourself!  </w:t>
                      </w:r>
                    </w:p>
                    <w:p w14:paraId="3C0F5858" w14:textId="77777777" w:rsidR="00691CD9" w:rsidRPr="00E465D0" w:rsidRDefault="00691CD9" w:rsidP="00E465D0">
                      <w:pPr>
                        <w:spacing w:after="0" w:line="240" w:lineRule="auto"/>
                        <w:rPr>
                          <w:b/>
                        </w:rPr>
                      </w:pPr>
                    </w:p>
                  </w:txbxContent>
                </v:textbox>
                <w10:wrap type="through" anchorx="page" anchory="page"/>
              </v:shape>
            </w:pict>
          </mc:Fallback>
        </mc:AlternateContent>
      </w:r>
      <w:r w:rsidR="00A943DB">
        <w:rPr>
          <w:noProof/>
        </w:rPr>
        <mc:AlternateContent>
          <mc:Choice Requires="wps">
            <w:drawing>
              <wp:anchor distT="0" distB="0" distL="114300" distR="114300" simplePos="0" relativeHeight="251662848" behindDoc="0" locked="0" layoutInCell="1" allowOverlap="1" wp14:anchorId="463A36B5" wp14:editId="697F900B">
                <wp:simplePos x="0" y="0"/>
                <wp:positionH relativeFrom="page">
                  <wp:posOffset>460353</wp:posOffset>
                </wp:positionH>
                <wp:positionV relativeFrom="page">
                  <wp:posOffset>460353</wp:posOffset>
                </wp:positionV>
                <wp:extent cx="2377440" cy="9029087"/>
                <wp:effectExtent l="0" t="0" r="10160" b="0"/>
                <wp:wrapThrough wrapText="bothSides">
                  <wp:wrapPolygon edited="0">
                    <wp:start x="0" y="0"/>
                    <wp:lineTo x="0" y="21510"/>
                    <wp:lineTo x="21462" y="21510"/>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377440" cy="9029087"/>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549157" w14:textId="77777777" w:rsidR="00E465D0" w:rsidRDefault="00E465D0" w:rsidP="003142FA">
                            <w:pPr>
                              <w:pStyle w:val="BodyText"/>
                              <w:spacing w:after="0" w:line="240" w:lineRule="auto"/>
                              <w:rPr>
                                <w:b/>
                                <w:sz w:val="40"/>
                                <w:szCs w:val="40"/>
                                <w:u w:val="single"/>
                              </w:rPr>
                            </w:pPr>
                            <w:r w:rsidRPr="003142FA">
                              <w:rPr>
                                <w:b/>
                                <w:sz w:val="40"/>
                                <w:szCs w:val="40"/>
                                <w:u w:val="single"/>
                              </w:rPr>
                              <w:t>GRADING</w:t>
                            </w:r>
                          </w:p>
                          <w:p w14:paraId="56589577" w14:textId="77777777" w:rsidR="00E465D0" w:rsidRDefault="00E465D0" w:rsidP="003142FA">
                            <w:pPr>
                              <w:pStyle w:val="BodyText"/>
                              <w:spacing w:after="0" w:line="240" w:lineRule="auto"/>
                              <w:rPr>
                                <w:b/>
                                <w:sz w:val="24"/>
                              </w:rPr>
                            </w:pPr>
                          </w:p>
                          <w:p w14:paraId="1F6ACE6C" w14:textId="77777777" w:rsidR="00E465D0" w:rsidRDefault="00E465D0" w:rsidP="003142FA">
                            <w:pPr>
                              <w:pStyle w:val="BodyText"/>
                              <w:spacing w:after="0" w:line="240" w:lineRule="auto"/>
                              <w:rPr>
                                <w:b/>
                                <w:sz w:val="24"/>
                              </w:rPr>
                            </w:pPr>
                            <w:r w:rsidRPr="003142FA">
                              <w:rPr>
                                <w:b/>
                                <w:sz w:val="24"/>
                              </w:rPr>
                              <w:t xml:space="preserve">Personal Management </w:t>
                            </w:r>
                          </w:p>
                          <w:p w14:paraId="5F7DD70E" w14:textId="77777777" w:rsidR="00E465D0" w:rsidRPr="003142FA" w:rsidRDefault="00E465D0" w:rsidP="003142FA">
                            <w:pPr>
                              <w:pStyle w:val="BodyText"/>
                              <w:spacing w:after="0" w:line="240" w:lineRule="auto"/>
                              <w:rPr>
                                <w:b/>
                                <w:sz w:val="24"/>
                              </w:rPr>
                            </w:pPr>
                            <w:r w:rsidRPr="003142FA">
                              <w:rPr>
                                <w:b/>
                                <w:sz w:val="24"/>
                              </w:rPr>
                              <w:t>1%</w:t>
                            </w:r>
                          </w:p>
                          <w:p w14:paraId="79B01B69" w14:textId="6ED3D739" w:rsidR="00E465D0" w:rsidRPr="003142FA" w:rsidRDefault="000F50CE" w:rsidP="003142FA">
                            <w:pPr>
                              <w:pStyle w:val="BodyText"/>
                              <w:spacing w:after="0" w:line="240" w:lineRule="auto"/>
                              <w:rPr>
                                <w:i/>
                                <w:sz w:val="24"/>
                              </w:rPr>
                            </w:pPr>
                            <w:r>
                              <w:rPr>
                                <w:i/>
                                <w:sz w:val="24"/>
                              </w:rPr>
                              <w:t>Effort, teamwork and preparedness</w:t>
                            </w:r>
                          </w:p>
                          <w:p w14:paraId="69ACE96C" w14:textId="77777777" w:rsidR="00E465D0" w:rsidRDefault="00E465D0" w:rsidP="003142FA">
                            <w:pPr>
                              <w:pStyle w:val="BodyText"/>
                              <w:spacing w:after="0" w:line="240" w:lineRule="auto"/>
                              <w:rPr>
                                <w:b/>
                                <w:sz w:val="24"/>
                              </w:rPr>
                            </w:pPr>
                          </w:p>
                          <w:p w14:paraId="3B3ABCB6" w14:textId="77777777" w:rsidR="00313C50" w:rsidRDefault="00313C50" w:rsidP="003142FA">
                            <w:pPr>
                              <w:pStyle w:val="BodyText"/>
                              <w:spacing w:after="0" w:line="240" w:lineRule="auto"/>
                              <w:rPr>
                                <w:b/>
                                <w:sz w:val="24"/>
                              </w:rPr>
                            </w:pPr>
                          </w:p>
                          <w:p w14:paraId="2983CD8C" w14:textId="3A19B366" w:rsidR="00E465D0" w:rsidRPr="003142FA" w:rsidRDefault="00E465D0" w:rsidP="003142FA">
                            <w:pPr>
                              <w:pStyle w:val="BodyText"/>
                              <w:spacing w:after="0" w:line="240" w:lineRule="auto"/>
                              <w:rPr>
                                <w:b/>
                                <w:sz w:val="24"/>
                              </w:rPr>
                            </w:pPr>
                            <w:r w:rsidRPr="003142FA">
                              <w:rPr>
                                <w:b/>
                                <w:sz w:val="24"/>
                              </w:rPr>
                              <w:t>Sc</w:t>
                            </w:r>
                            <w:r w:rsidR="00D01D65">
                              <w:rPr>
                                <w:b/>
                                <w:sz w:val="24"/>
                              </w:rPr>
                              <w:t>ience &amp; Engineering Practices 35</w:t>
                            </w:r>
                            <w:r w:rsidRPr="003142FA">
                              <w:rPr>
                                <w:b/>
                                <w:sz w:val="24"/>
                              </w:rPr>
                              <w:t>%</w:t>
                            </w:r>
                          </w:p>
                          <w:p w14:paraId="40712A42" w14:textId="76B2207A" w:rsidR="00E465D0" w:rsidRPr="003142FA" w:rsidRDefault="00557AD8" w:rsidP="003142FA">
                            <w:pPr>
                              <w:pStyle w:val="BodyText"/>
                              <w:spacing w:after="0" w:line="240" w:lineRule="auto"/>
                              <w:rPr>
                                <w:i/>
                                <w:sz w:val="24"/>
                              </w:rPr>
                            </w:pPr>
                            <w:r>
                              <w:rPr>
                                <w:i/>
                                <w:sz w:val="24"/>
                              </w:rPr>
                              <w:t>S</w:t>
                            </w:r>
                            <w:r w:rsidR="00E465D0" w:rsidRPr="003142FA">
                              <w:rPr>
                                <w:i/>
                                <w:sz w:val="24"/>
                              </w:rPr>
                              <w:t>kills scient</w:t>
                            </w:r>
                            <w:r>
                              <w:rPr>
                                <w:i/>
                                <w:sz w:val="24"/>
                              </w:rPr>
                              <w:t>ists and engineers use regularly</w:t>
                            </w:r>
                          </w:p>
                          <w:p w14:paraId="506EFADF" w14:textId="77777777" w:rsidR="00E465D0" w:rsidRDefault="00E465D0" w:rsidP="003142FA">
                            <w:pPr>
                              <w:pStyle w:val="BodyText"/>
                              <w:spacing w:after="0" w:line="240" w:lineRule="auto"/>
                              <w:rPr>
                                <w:b/>
                                <w:sz w:val="24"/>
                              </w:rPr>
                            </w:pPr>
                          </w:p>
                          <w:p w14:paraId="4C9B0F22" w14:textId="77777777" w:rsidR="00E465D0" w:rsidRDefault="00E465D0" w:rsidP="003142FA">
                            <w:pPr>
                              <w:pStyle w:val="BodyText"/>
                              <w:spacing w:after="0" w:line="240" w:lineRule="auto"/>
                              <w:rPr>
                                <w:b/>
                                <w:sz w:val="24"/>
                              </w:rPr>
                            </w:pPr>
                          </w:p>
                          <w:p w14:paraId="73A0682F" w14:textId="432A45FF" w:rsidR="00E465D0" w:rsidRPr="003142FA" w:rsidRDefault="00D01D65" w:rsidP="003142FA">
                            <w:pPr>
                              <w:pStyle w:val="BodyText"/>
                              <w:spacing w:after="0" w:line="240" w:lineRule="auto"/>
                              <w:rPr>
                                <w:b/>
                                <w:sz w:val="24"/>
                              </w:rPr>
                            </w:pPr>
                            <w:r>
                              <w:rPr>
                                <w:b/>
                                <w:sz w:val="24"/>
                              </w:rPr>
                              <w:t>Knowledge &amp; Understanding 54</w:t>
                            </w:r>
                            <w:r w:rsidR="00E465D0" w:rsidRPr="003142FA">
                              <w:rPr>
                                <w:b/>
                                <w:sz w:val="24"/>
                              </w:rPr>
                              <w:t>%</w:t>
                            </w:r>
                          </w:p>
                          <w:p w14:paraId="6BC9D54C" w14:textId="5427F1BD" w:rsidR="00E465D0" w:rsidRDefault="00557AD8" w:rsidP="003142FA">
                            <w:pPr>
                              <w:pStyle w:val="BodyText"/>
                              <w:spacing w:after="0" w:line="240" w:lineRule="auto"/>
                              <w:rPr>
                                <w:i/>
                                <w:sz w:val="24"/>
                              </w:rPr>
                            </w:pPr>
                            <w:r>
                              <w:rPr>
                                <w:i/>
                                <w:sz w:val="24"/>
                              </w:rPr>
                              <w:t>C</w:t>
                            </w:r>
                            <w:r w:rsidR="00E465D0" w:rsidRPr="003142FA">
                              <w:rPr>
                                <w:i/>
                                <w:sz w:val="24"/>
                              </w:rPr>
                              <w:t>ontent</w:t>
                            </w:r>
                            <w:r>
                              <w:rPr>
                                <w:i/>
                                <w:sz w:val="24"/>
                              </w:rPr>
                              <w:t xml:space="preserve"> and concepts we learn in class</w:t>
                            </w:r>
                            <w:r w:rsidR="00E465D0" w:rsidRPr="003142FA">
                              <w:rPr>
                                <w:i/>
                                <w:sz w:val="24"/>
                              </w:rPr>
                              <w:t xml:space="preserve">  </w:t>
                            </w:r>
                          </w:p>
                          <w:p w14:paraId="3908B920" w14:textId="0D7F3EDE" w:rsidR="00E465D0" w:rsidRDefault="006C00B4" w:rsidP="003142FA">
                            <w:pPr>
                              <w:pStyle w:val="BodyText"/>
                              <w:spacing w:after="0" w:line="240" w:lineRule="auto"/>
                              <w:rPr>
                                <w:i/>
                                <w:sz w:val="24"/>
                              </w:rPr>
                            </w:pPr>
                            <w:r>
                              <w:rPr>
                                <w:i/>
                                <w:sz w:val="24"/>
                              </w:rPr>
                              <w:t xml:space="preserve"> </w:t>
                            </w:r>
                          </w:p>
                          <w:p w14:paraId="596E1861" w14:textId="77777777" w:rsidR="00313C50" w:rsidRDefault="00313C50" w:rsidP="003142FA">
                            <w:pPr>
                              <w:pStyle w:val="BodyText"/>
                              <w:spacing w:after="0" w:line="240" w:lineRule="auto"/>
                              <w:rPr>
                                <w:i/>
                                <w:sz w:val="24"/>
                              </w:rPr>
                            </w:pPr>
                          </w:p>
                          <w:p w14:paraId="62992989" w14:textId="77777777" w:rsidR="00D01D65" w:rsidRDefault="00D01D65" w:rsidP="00D01D65">
                            <w:pPr>
                              <w:pStyle w:val="BodyText"/>
                              <w:spacing w:after="0" w:line="240" w:lineRule="auto"/>
                              <w:rPr>
                                <w:b/>
                                <w:sz w:val="24"/>
                              </w:rPr>
                            </w:pPr>
                            <w:r>
                              <w:rPr>
                                <w:b/>
                                <w:sz w:val="24"/>
                              </w:rPr>
                              <w:t xml:space="preserve">Science Notebook </w:t>
                            </w:r>
                          </w:p>
                          <w:p w14:paraId="248E04F6" w14:textId="28DB624C" w:rsidR="00D01D65" w:rsidRPr="003142FA" w:rsidRDefault="00D01D65" w:rsidP="00D01D65">
                            <w:pPr>
                              <w:pStyle w:val="BodyText"/>
                              <w:spacing w:after="0" w:line="240" w:lineRule="auto"/>
                              <w:rPr>
                                <w:b/>
                                <w:sz w:val="24"/>
                              </w:rPr>
                            </w:pPr>
                            <w:r>
                              <w:rPr>
                                <w:b/>
                                <w:sz w:val="24"/>
                              </w:rPr>
                              <w:t>10</w:t>
                            </w:r>
                            <w:r w:rsidRPr="003142FA">
                              <w:rPr>
                                <w:b/>
                                <w:sz w:val="24"/>
                              </w:rPr>
                              <w:t>%</w:t>
                            </w:r>
                          </w:p>
                          <w:p w14:paraId="1EB2C57D" w14:textId="4BCEA0C3" w:rsidR="00E465D0" w:rsidRDefault="0054338F" w:rsidP="00D01D65">
                            <w:pPr>
                              <w:pStyle w:val="BodyText"/>
                              <w:spacing w:after="0" w:line="240" w:lineRule="auto"/>
                              <w:rPr>
                                <w:i/>
                                <w:sz w:val="24"/>
                              </w:rPr>
                            </w:pPr>
                            <w:r>
                              <w:rPr>
                                <w:i/>
                                <w:sz w:val="24"/>
                              </w:rPr>
                              <w:t>Used daily as vital part of learning</w:t>
                            </w:r>
                            <w:r w:rsidR="005866C5">
                              <w:rPr>
                                <w:i/>
                                <w:sz w:val="24"/>
                              </w:rPr>
                              <w:t xml:space="preserve">  </w:t>
                            </w:r>
                          </w:p>
                          <w:p w14:paraId="4B4EFD1D" w14:textId="77777777" w:rsidR="00E465D0" w:rsidRDefault="00E465D0" w:rsidP="003142FA">
                            <w:pPr>
                              <w:pStyle w:val="BodyText"/>
                              <w:spacing w:after="0" w:line="240" w:lineRule="auto"/>
                              <w:rPr>
                                <w:i/>
                                <w:sz w:val="24"/>
                              </w:rPr>
                            </w:pPr>
                          </w:p>
                          <w:p w14:paraId="6FAA2F15" w14:textId="77777777" w:rsidR="00313C50" w:rsidRDefault="00313C50" w:rsidP="003142FA">
                            <w:pPr>
                              <w:pStyle w:val="BodyText"/>
                              <w:spacing w:after="0" w:line="240" w:lineRule="auto"/>
                              <w:rPr>
                                <w:i/>
                                <w:sz w:val="24"/>
                              </w:rPr>
                            </w:pPr>
                          </w:p>
                          <w:p w14:paraId="30511DEC" w14:textId="77777777" w:rsidR="00E465D0" w:rsidRPr="00076937" w:rsidRDefault="00E465D0" w:rsidP="003142FA">
                            <w:pPr>
                              <w:pStyle w:val="BodyText"/>
                              <w:spacing w:after="0" w:line="240" w:lineRule="auto"/>
                              <w:rPr>
                                <w:b/>
                                <w:sz w:val="24"/>
                                <w:u w:val="single"/>
                              </w:rPr>
                            </w:pPr>
                            <w:r w:rsidRPr="00076937">
                              <w:rPr>
                                <w:b/>
                                <w:sz w:val="24"/>
                                <w:u w:val="single"/>
                              </w:rPr>
                              <w:t>PROFICIENCY GRADING</w:t>
                            </w:r>
                          </w:p>
                          <w:p w14:paraId="32F5BF27" w14:textId="77777777" w:rsidR="00E465D0" w:rsidRDefault="00E465D0" w:rsidP="003142FA">
                            <w:pPr>
                              <w:pStyle w:val="BodyText"/>
                              <w:spacing w:after="0" w:line="240" w:lineRule="auto"/>
                              <w:rPr>
                                <w:sz w:val="24"/>
                              </w:rPr>
                            </w:pPr>
                            <w:r>
                              <w:rPr>
                                <w:sz w:val="24"/>
                              </w:rPr>
                              <w:t xml:space="preserve">This year you will receive a proficiency grade for science.  </w:t>
                            </w:r>
                          </w:p>
                          <w:p w14:paraId="18B2FB89" w14:textId="77777777" w:rsidR="00E465D0" w:rsidRDefault="00E465D0" w:rsidP="003142FA">
                            <w:pPr>
                              <w:pStyle w:val="BodyText"/>
                              <w:spacing w:after="0" w:line="240" w:lineRule="auto"/>
                              <w:rPr>
                                <w:sz w:val="24"/>
                              </w:rPr>
                            </w:pPr>
                          </w:p>
                          <w:tbl>
                            <w:tblPr>
                              <w:tblStyle w:val="TableGrid"/>
                              <w:tblW w:w="0" w:type="auto"/>
                              <w:tblLook w:val="04A0" w:firstRow="1" w:lastRow="0" w:firstColumn="1" w:lastColumn="0" w:noHBand="0" w:noVBand="1"/>
                            </w:tblPr>
                            <w:tblGrid>
                              <w:gridCol w:w="1214"/>
                              <w:gridCol w:w="864"/>
                              <w:gridCol w:w="1579"/>
                            </w:tblGrid>
                            <w:tr w:rsidR="00E465D0" w14:paraId="5B9E39DF" w14:textId="77777777" w:rsidTr="00076937">
                              <w:tc>
                                <w:tcPr>
                                  <w:tcW w:w="926" w:type="dxa"/>
                                </w:tcPr>
                                <w:p w14:paraId="25686B5F" w14:textId="77777777" w:rsidR="00E465D0" w:rsidRPr="00076937" w:rsidRDefault="00E465D0" w:rsidP="003142FA">
                                  <w:pPr>
                                    <w:pStyle w:val="BodyText"/>
                                    <w:spacing w:after="0" w:line="240" w:lineRule="auto"/>
                                    <w:rPr>
                                      <w:b/>
                                      <w:sz w:val="24"/>
                                    </w:rPr>
                                  </w:pPr>
                                  <w:r w:rsidRPr="00076937">
                                    <w:rPr>
                                      <w:b/>
                                      <w:sz w:val="24"/>
                                    </w:rPr>
                                    <w:t>Mark</w:t>
                                  </w:r>
                                </w:p>
                              </w:tc>
                              <w:tc>
                                <w:tcPr>
                                  <w:tcW w:w="810" w:type="dxa"/>
                                </w:tcPr>
                                <w:p w14:paraId="31EBE29F" w14:textId="77777777" w:rsidR="00E465D0" w:rsidRPr="00076937" w:rsidRDefault="00E465D0" w:rsidP="003142FA">
                                  <w:pPr>
                                    <w:pStyle w:val="BodyText"/>
                                    <w:spacing w:after="0" w:line="240" w:lineRule="auto"/>
                                    <w:rPr>
                                      <w:b/>
                                      <w:sz w:val="24"/>
                                    </w:rPr>
                                  </w:pPr>
                                  <w:r w:rsidRPr="00076937">
                                    <w:rPr>
                                      <w:b/>
                                      <w:sz w:val="24"/>
                                    </w:rPr>
                                    <w:t>Also Called</w:t>
                                  </w:r>
                                </w:p>
                              </w:tc>
                              <w:tc>
                                <w:tcPr>
                                  <w:tcW w:w="1921" w:type="dxa"/>
                                </w:tcPr>
                                <w:p w14:paraId="4161AFB3" w14:textId="77777777" w:rsidR="00E465D0" w:rsidRPr="00076937" w:rsidRDefault="00E465D0" w:rsidP="003142FA">
                                  <w:pPr>
                                    <w:pStyle w:val="BodyText"/>
                                    <w:spacing w:after="0" w:line="240" w:lineRule="auto"/>
                                    <w:rPr>
                                      <w:b/>
                                      <w:sz w:val="24"/>
                                    </w:rPr>
                                  </w:pPr>
                                  <w:r w:rsidRPr="00076937">
                                    <w:rPr>
                                      <w:b/>
                                      <w:sz w:val="24"/>
                                    </w:rPr>
                                    <w:t>What it Means</w:t>
                                  </w:r>
                                </w:p>
                              </w:tc>
                            </w:tr>
                            <w:tr w:rsidR="00E465D0" w14:paraId="40B5776C" w14:textId="77777777" w:rsidTr="00076937">
                              <w:tc>
                                <w:tcPr>
                                  <w:tcW w:w="926" w:type="dxa"/>
                                </w:tcPr>
                                <w:p w14:paraId="601F03AA" w14:textId="50E47157" w:rsidR="00E465D0" w:rsidRDefault="00F83827" w:rsidP="003142FA">
                                  <w:pPr>
                                    <w:pStyle w:val="BodyText"/>
                                    <w:spacing w:after="0" w:line="240" w:lineRule="auto"/>
                                    <w:rPr>
                                      <w:sz w:val="24"/>
                                    </w:rPr>
                                  </w:pPr>
                                  <w:r>
                                    <w:rPr>
                                      <w:sz w:val="24"/>
                                    </w:rPr>
                                    <w:t>Highly Proficient</w:t>
                                  </w:r>
                                </w:p>
                              </w:tc>
                              <w:tc>
                                <w:tcPr>
                                  <w:tcW w:w="810" w:type="dxa"/>
                                </w:tcPr>
                                <w:p w14:paraId="20DC80ED" w14:textId="4006500A" w:rsidR="00E465D0" w:rsidRDefault="00F83827" w:rsidP="003142FA">
                                  <w:pPr>
                                    <w:pStyle w:val="BodyText"/>
                                    <w:spacing w:after="0" w:line="240" w:lineRule="auto"/>
                                    <w:rPr>
                                      <w:sz w:val="24"/>
                                    </w:rPr>
                                  </w:pPr>
                                  <w:r>
                                    <w:rPr>
                                      <w:sz w:val="24"/>
                                    </w:rPr>
                                    <w:t>HP /</w:t>
                                  </w:r>
                                  <w:r w:rsidR="00E465D0">
                                    <w:rPr>
                                      <w:sz w:val="24"/>
                                    </w:rPr>
                                    <w:t xml:space="preserve"> 4</w:t>
                                  </w:r>
                                </w:p>
                              </w:tc>
                              <w:tc>
                                <w:tcPr>
                                  <w:tcW w:w="1921" w:type="dxa"/>
                                </w:tcPr>
                                <w:p w14:paraId="464ADAB7" w14:textId="7134E312" w:rsidR="00E465D0" w:rsidRDefault="002E3985" w:rsidP="003142FA">
                                  <w:pPr>
                                    <w:pStyle w:val="BodyText"/>
                                    <w:spacing w:after="0" w:line="240" w:lineRule="auto"/>
                                    <w:rPr>
                                      <w:sz w:val="24"/>
                                    </w:rPr>
                                  </w:pPr>
                                  <w:r>
                                    <w:rPr>
                                      <w:sz w:val="24"/>
                                    </w:rPr>
                                    <w:t>Exceeds e</w:t>
                                  </w:r>
                                  <w:r w:rsidR="00F83827">
                                    <w:rPr>
                                      <w:sz w:val="24"/>
                                    </w:rPr>
                                    <w:t>xpectations</w:t>
                                  </w:r>
                                </w:p>
                              </w:tc>
                            </w:tr>
                            <w:tr w:rsidR="00E465D0" w14:paraId="0B9A6F38" w14:textId="77777777" w:rsidTr="00076937">
                              <w:tc>
                                <w:tcPr>
                                  <w:tcW w:w="926" w:type="dxa"/>
                                </w:tcPr>
                                <w:p w14:paraId="0CB33504" w14:textId="77777777" w:rsidR="00E465D0" w:rsidRDefault="00E465D0" w:rsidP="003142FA">
                                  <w:pPr>
                                    <w:pStyle w:val="BodyText"/>
                                    <w:spacing w:after="0" w:line="240" w:lineRule="auto"/>
                                    <w:rPr>
                                      <w:sz w:val="24"/>
                                    </w:rPr>
                                  </w:pPr>
                                  <w:r>
                                    <w:rPr>
                                      <w:sz w:val="24"/>
                                    </w:rPr>
                                    <w:t>Proficient</w:t>
                                  </w:r>
                                </w:p>
                              </w:tc>
                              <w:tc>
                                <w:tcPr>
                                  <w:tcW w:w="810" w:type="dxa"/>
                                </w:tcPr>
                                <w:p w14:paraId="52059891" w14:textId="2EF793F9" w:rsidR="00E465D0" w:rsidRDefault="00E465D0" w:rsidP="003142FA">
                                  <w:pPr>
                                    <w:pStyle w:val="BodyText"/>
                                    <w:spacing w:after="0" w:line="240" w:lineRule="auto"/>
                                    <w:rPr>
                                      <w:sz w:val="24"/>
                                    </w:rPr>
                                  </w:pPr>
                                  <w:r>
                                    <w:rPr>
                                      <w:sz w:val="24"/>
                                    </w:rPr>
                                    <w:t>P</w:t>
                                  </w:r>
                                  <w:r w:rsidR="00F83827">
                                    <w:rPr>
                                      <w:sz w:val="24"/>
                                    </w:rPr>
                                    <w:t>R /</w:t>
                                  </w:r>
                                  <w:r>
                                    <w:rPr>
                                      <w:sz w:val="24"/>
                                    </w:rPr>
                                    <w:t xml:space="preserve"> 3</w:t>
                                  </w:r>
                                </w:p>
                              </w:tc>
                              <w:tc>
                                <w:tcPr>
                                  <w:tcW w:w="1921" w:type="dxa"/>
                                </w:tcPr>
                                <w:p w14:paraId="3BBAE2C5" w14:textId="0E917958" w:rsidR="00E465D0" w:rsidRDefault="00F83827" w:rsidP="003142FA">
                                  <w:pPr>
                                    <w:pStyle w:val="BodyText"/>
                                    <w:spacing w:after="0" w:line="240" w:lineRule="auto"/>
                                    <w:rPr>
                                      <w:sz w:val="24"/>
                                    </w:rPr>
                                  </w:pPr>
                                  <w:r>
                                    <w:rPr>
                                      <w:sz w:val="24"/>
                                    </w:rPr>
                                    <w:t>Meets expectations</w:t>
                                  </w:r>
                                </w:p>
                              </w:tc>
                            </w:tr>
                            <w:tr w:rsidR="00E465D0" w14:paraId="5BD7DA6B" w14:textId="77777777" w:rsidTr="00076937">
                              <w:tc>
                                <w:tcPr>
                                  <w:tcW w:w="926" w:type="dxa"/>
                                </w:tcPr>
                                <w:p w14:paraId="3EA96E0B" w14:textId="5C2F1C4A" w:rsidR="00E465D0" w:rsidRDefault="00F83827" w:rsidP="003142FA">
                                  <w:pPr>
                                    <w:pStyle w:val="BodyText"/>
                                    <w:spacing w:after="0" w:line="240" w:lineRule="auto"/>
                                    <w:rPr>
                                      <w:sz w:val="24"/>
                                    </w:rPr>
                                  </w:pPr>
                                  <w:r>
                                    <w:rPr>
                                      <w:sz w:val="24"/>
                                    </w:rPr>
                                    <w:t>Close to Proficient</w:t>
                                  </w:r>
                                </w:p>
                              </w:tc>
                              <w:tc>
                                <w:tcPr>
                                  <w:tcW w:w="810" w:type="dxa"/>
                                </w:tcPr>
                                <w:p w14:paraId="04EF6667" w14:textId="44291A43" w:rsidR="00E465D0" w:rsidRDefault="00F83827" w:rsidP="003142FA">
                                  <w:pPr>
                                    <w:pStyle w:val="BodyText"/>
                                    <w:spacing w:after="0" w:line="240" w:lineRule="auto"/>
                                    <w:rPr>
                                      <w:sz w:val="24"/>
                                    </w:rPr>
                                  </w:pPr>
                                  <w:r>
                                    <w:rPr>
                                      <w:sz w:val="24"/>
                                    </w:rPr>
                                    <w:t>CP /</w:t>
                                  </w:r>
                                  <w:r w:rsidR="00E465D0">
                                    <w:rPr>
                                      <w:sz w:val="24"/>
                                    </w:rPr>
                                    <w:t xml:space="preserve"> 2</w:t>
                                  </w:r>
                                </w:p>
                              </w:tc>
                              <w:tc>
                                <w:tcPr>
                                  <w:tcW w:w="1921" w:type="dxa"/>
                                </w:tcPr>
                                <w:p w14:paraId="6F383F0D" w14:textId="6973B732" w:rsidR="00E465D0" w:rsidRDefault="00F83827" w:rsidP="003142FA">
                                  <w:pPr>
                                    <w:pStyle w:val="BodyText"/>
                                    <w:spacing w:after="0" w:line="240" w:lineRule="auto"/>
                                    <w:rPr>
                                      <w:sz w:val="24"/>
                                    </w:rPr>
                                  </w:pPr>
                                  <w:r>
                                    <w:rPr>
                                      <w:sz w:val="24"/>
                                    </w:rPr>
                                    <w:t>Almost meets expectations</w:t>
                                  </w:r>
                                </w:p>
                              </w:tc>
                            </w:tr>
                            <w:tr w:rsidR="00E465D0" w14:paraId="6FBB3187" w14:textId="77777777" w:rsidTr="00076937">
                              <w:tc>
                                <w:tcPr>
                                  <w:tcW w:w="926" w:type="dxa"/>
                                </w:tcPr>
                                <w:p w14:paraId="02E32F17" w14:textId="11AD02A2" w:rsidR="00E465D0" w:rsidRDefault="00F83827" w:rsidP="003142FA">
                                  <w:pPr>
                                    <w:pStyle w:val="BodyText"/>
                                    <w:spacing w:after="0" w:line="240" w:lineRule="auto"/>
                                    <w:rPr>
                                      <w:sz w:val="24"/>
                                    </w:rPr>
                                  </w:pPr>
                                  <w:r>
                                    <w:rPr>
                                      <w:sz w:val="24"/>
                                    </w:rPr>
                                    <w:t>Developing Proficiency</w:t>
                                  </w:r>
                                </w:p>
                              </w:tc>
                              <w:tc>
                                <w:tcPr>
                                  <w:tcW w:w="810" w:type="dxa"/>
                                </w:tcPr>
                                <w:p w14:paraId="60922E44" w14:textId="1C96DEA9" w:rsidR="00E465D0" w:rsidRDefault="00F83827" w:rsidP="003142FA">
                                  <w:pPr>
                                    <w:pStyle w:val="BodyText"/>
                                    <w:spacing w:after="0" w:line="240" w:lineRule="auto"/>
                                    <w:rPr>
                                      <w:sz w:val="24"/>
                                    </w:rPr>
                                  </w:pPr>
                                  <w:r>
                                    <w:rPr>
                                      <w:sz w:val="24"/>
                                    </w:rPr>
                                    <w:t>DP /</w:t>
                                  </w:r>
                                  <w:r w:rsidR="00E465D0">
                                    <w:rPr>
                                      <w:sz w:val="24"/>
                                    </w:rPr>
                                    <w:t xml:space="preserve"> 1</w:t>
                                  </w:r>
                                </w:p>
                              </w:tc>
                              <w:tc>
                                <w:tcPr>
                                  <w:tcW w:w="1921" w:type="dxa"/>
                                </w:tcPr>
                                <w:p w14:paraId="6305C749" w14:textId="3BFA8211" w:rsidR="00E465D0" w:rsidRDefault="00F83827" w:rsidP="003142FA">
                                  <w:pPr>
                                    <w:pStyle w:val="BodyText"/>
                                    <w:spacing w:after="0" w:line="240" w:lineRule="auto"/>
                                    <w:rPr>
                                      <w:sz w:val="24"/>
                                    </w:rPr>
                                  </w:pPr>
                                  <w:r>
                                    <w:rPr>
                                      <w:sz w:val="24"/>
                                    </w:rPr>
                                    <w:t>There are significant gaps</w:t>
                                  </w:r>
                                </w:p>
                              </w:tc>
                            </w:tr>
                          </w:tbl>
                          <w:p w14:paraId="70741273" w14:textId="77777777" w:rsidR="00E465D0" w:rsidRDefault="00E465D0" w:rsidP="003142FA">
                            <w:pPr>
                              <w:pStyle w:val="BodyText"/>
                              <w:spacing w:after="0" w:line="240" w:lineRule="auto"/>
                              <w:rPr>
                                <w:b/>
                                <w:sz w:val="24"/>
                              </w:rPr>
                            </w:pPr>
                          </w:p>
                          <w:p w14:paraId="2FF4C934" w14:textId="77777777" w:rsidR="00E465D0" w:rsidRDefault="00E465D0" w:rsidP="003142FA">
                            <w:pPr>
                              <w:pStyle w:val="BodyText"/>
                              <w:spacing w:after="0" w:line="240" w:lineRule="auto"/>
                              <w:rPr>
                                <w:b/>
                                <w:sz w:val="24"/>
                              </w:rPr>
                            </w:pPr>
                            <w:r>
                              <w:rPr>
                                <w:b/>
                                <w:sz w:val="24"/>
                              </w:rPr>
                              <w:t>Online Gradebook:</w:t>
                            </w:r>
                          </w:p>
                          <w:p w14:paraId="564CD6FD" w14:textId="156086AE" w:rsidR="00E465D0" w:rsidRDefault="001617F9" w:rsidP="003142FA">
                            <w:pPr>
                              <w:pStyle w:val="BodyText"/>
                              <w:spacing w:after="0" w:line="240" w:lineRule="auto"/>
                            </w:pPr>
                            <w:hyperlink r:id="rId23" w:history="1">
                              <w:r w:rsidR="00B955F4" w:rsidRPr="005A1D6E">
                                <w:rPr>
                                  <w:rStyle w:val="Hyperlink"/>
                                </w:rPr>
                                <w:t>https://parent-portland.cascadetech.org/portland/</w:t>
                              </w:r>
                            </w:hyperlink>
                          </w:p>
                          <w:p w14:paraId="323A031F" w14:textId="77777777" w:rsidR="00B955F4" w:rsidRDefault="00B955F4" w:rsidP="003142FA">
                            <w:pPr>
                              <w:pStyle w:val="BodyText"/>
                              <w:spacing w:after="0" w:line="240" w:lineRule="auto"/>
                              <w:rPr>
                                <w:rFonts w:ascii="Calibri" w:hAnsi="Calibri"/>
                                <w:i/>
                                <w:sz w:val="20"/>
                                <w:szCs w:val="20"/>
                              </w:rPr>
                            </w:pPr>
                          </w:p>
                          <w:p w14:paraId="5CE07E00" w14:textId="630EB73B" w:rsidR="00E465D0" w:rsidRDefault="00E465D0" w:rsidP="003142FA">
                            <w:pPr>
                              <w:pStyle w:val="BodyText"/>
                              <w:spacing w:after="0" w:line="240" w:lineRule="auto"/>
                              <w:rPr>
                                <w:b/>
                                <w:i/>
                                <w:sz w:val="20"/>
                                <w:szCs w:val="20"/>
                              </w:rPr>
                            </w:pPr>
                            <w:r>
                              <w:rPr>
                                <w:b/>
                                <w:i/>
                                <w:sz w:val="20"/>
                                <w:szCs w:val="20"/>
                              </w:rPr>
                              <w:t xml:space="preserve">                    </w:t>
                            </w:r>
                            <w:r w:rsidR="00B955F4" w:rsidRPr="00B955F4">
                              <w:rPr>
                                <w:b/>
                                <w:i/>
                                <w:noProof/>
                                <w:sz w:val="20"/>
                                <w:szCs w:val="20"/>
                              </w:rPr>
                              <w:drawing>
                                <wp:inline distT="0" distB="0" distL="0" distR="0" wp14:anchorId="46983078" wp14:editId="3A7D7F4D">
                                  <wp:extent cx="950807" cy="9508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56512" cy="956512"/>
                                          </a:xfrm>
                                          <a:prstGeom prst="rect">
                                            <a:avLst/>
                                          </a:prstGeom>
                                        </pic:spPr>
                                      </pic:pic>
                                    </a:graphicData>
                                  </a:graphic>
                                </wp:inline>
                              </w:drawing>
                            </w:r>
                          </w:p>
                          <w:p w14:paraId="1BB84478" w14:textId="77777777" w:rsidR="00412A9A" w:rsidRDefault="00412A9A" w:rsidP="003142FA">
                            <w:pPr>
                              <w:pStyle w:val="BodyText"/>
                              <w:spacing w:after="0" w:line="240" w:lineRule="auto"/>
                              <w:rPr>
                                <w:b/>
                                <w:i/>
                                <w:sz w:val="20"/>
                                <w:szCs w:val="20"/>
                              </w:rPr>
                            </w:pPr>
                          </w:p>
                          <w:p w14:paraId="117188C7" w14:textId="77777777" w:rsidR="00412A9A" w:rsidRDefault="00412A9A" w:rsidP="003142FA">
                            <w:pPr>
                              <w:pStyle w:val="BodyText"/>
                              <w:spacing w:after="0" w:line="240" w:lineRule="auto"/>
                              <w:rPr>
                                <w:b/>
                                <w:i/>
                                <w:sz w:val="20"/>
                                <w:szCs w:val="20"/>
                              </w:rPr>
                            </w:pPr>
                            <w:bookmarkStart w:id="0" w:name="_GoBack"/>
                            <w:bookmarkEnd w:id="0"/>
                          </w:p>
                          <w:p w14:paraId="63294D2A" w14:textId="45706A08" w:rsidR="00412A9A" w:rsidRDefault="00412A9A" w:rsidP="003142FA">
                            <w:pPr>
                              <w:pStyle w:val="BodyText"/>
                              <w:spacing w:after="0" w:line="240" w:lineRule="auto"/>
                              <w:rPr>
                                <w:b/>
                                <w:i/>
                                <w:sz w:val="20"/>
                                <w:szCs w:val="20"/>
                                <w:u w:val="single"/>
                              </w:rPr>
                            </w:pPr>
                            <w:r>
                              <w:rPr>
                                <w:b/>
                                <w:i/>
                                <w:sz w:val="20"/>
                                <w:szCs w:val="20"/>
                              </w:rPr>
                              <w:t xml:space="preserve">Parent Signature:  </w:t>
                            </w:r>
                            <w:r>
                              <w:rPr>
                                <w:b/>
                                <w:i/>
                                <w:sz w:val="20"/>
                                <w:szCs w:val="20"/>
                                <w:u w:val="single"/>
                              </w:rPr>
                              <w:tab/>
                            </w:r>
                            <w:r>
                              <w:rPr>
                                <w:b/>
                                <w:i/>
                                <w:sz w:val="20"/>
                                <w:szCs w:val="20"/>
                                <w:u w:val="single"/>
                              </w:rPr>
                              <w:tab/>
                            </w:r>
                          </w:p>
                          <w:p w14:paraId="18D44833" w14:textId="4079CCF2" w:rsidR="00412A9A" w:rsidRPr="00412A9A" w:rsidRDefault="00412A9A" w:rsidP="003142FA">
                            <w:pPr>
                              <w:pStyle w:val="BodyText"/>
                              <w:spacing w:after="0" w:line="240" w:lineRule="auto"/>
                              <w:rPr>
                                <w:b/>
                                <w:i/>
                                <w:sz w:val="20"/>
                                <w:szCs w:val="20"/>
                                <w:u w:val="single"/>
                              </w:rPr>
                            </w:pPr>
                            <w:r>
                              <w:rPr>
                                <w:b/>
                                <w:i/>
                                <w:sz w:val="20"/>
                                <w:szCs w:val="20"/>
                              </w:rPr>
                              <w:t xml:space="preserve">Student Signature: </w:t>
                            </w:r>
                            <w:r>
                              <w:rPr>
                                <w:b/>
                                <w:i/>
                                <w:sz w:val="20"/>
                                <w:szCs w:val="20"/>
                                <w:u w:val="single"/>
                              </w:rPr>
                              <w:tab/>
                            </w:r>
                            <w:r>
                              <w:rPr>
                                <w:b/>
                                <w:i/>
                                <w:sz w:val="20"/>
                                <w:szCs w:val="20"/>
                                <w:u w:val="single"/>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63A36B5" id="Rectangle 23" o:spid="_x0000_s1036" style="position:absolute;margin-left:36.25pt;margin-top:36.25pt;width:187.2pt;height:710.95pt;z-index:251662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" mv:complextextbox="1" fillcolor="#dbe5ee [660]" stroked="f" strokeweight="1.5pt">
                <v:textbox inset=",0,,0">
                  <w:txbxContent>
                    <w:p w14:paraId="5B549157" w14:textId="77777777" w:rsidR="00E465D0" w:rsidRDefault="00E465D0" w:rsidP="003142FA">
                      <w:pPr>
                        <w:pStyle w:val="BodyText"/>
                        <w:spacing w:after="0" w:line="240" w:lineRule="auto"/>
                        <w:rPr>
                          <w:b/>
                          <w:sz w:val="40"/>
                          <w:szCs w:val="40"/>
                          <w:u w:val="single"/>
                        </w:rPr>
                      </w:pPr>
                      <w:r w:rsidRPr="003142FA">
                        <w:rPr>
                          <w:b/>
                          <w:sz w:val="40"/>
                          <w:szCs w:val="40"/>
                          <w:u w:val="single"/>
                        </w:rPr>
                        <w:t>GRADING</w:t>
                      </w:r>
                    </w:p>
                    <w:p w14:paraId="56589577" w14:textId="77777777" w:rsidR="00E465D0" w:rsidRDefault="00E465D0" w:rsidP="003142FA">
                      <w:pPr>
                        <w:pStyle w:val="BodyText"/>
                        <w:spacing w:after="0" w:line="240" w:lineRule="auto"/>
                        <w:rPr>
                          <w:b/>
                          <w:sz w:val="24"/>
                        </w:rPr>
                      </w:pPr>
                    </w:p>
                    <w:p w14:paraId="1F6ACE6C" w14:textId="77777777" w:rsidR="00E465D0" w:rsidRDefault="00E465D0" w:rsidP="003142FA">
                      <w:pPr>
                        <w:pStyle w:val="BodyText"/>
                        <w:spacing w:after="0" w:line="240" w:lineRule="auto"/>
                        <w:rPr>
                          <w:b/>
                          <w:sz w:val="24"/>
                        </w:rPr>
                      </w:pPr>
                      <w:r w:rsidRPr="003142FA">
                        <w:rPr>
                          <w:b/>
                          <w:sz w:val="24"/>
                        </w:rPr>
                        <w:t xml:space="preserve">Personal Management </w:t>
                      </w:r>
                    </w:p>
                    <w:p w14:paraId="5F7DD70E" w14:textId="77777777" w:rsidR="00E465D0" w:rsidRPr="003142FA" w:rsidRDefault="00E465D0" w:rsidP="003142FA">
                      <w:pPr>
                        <w:pStyle w:val="BodyText"/>
                        <w:spacing w:after="0" w:line="240" w:lineRule="auto"/>
                        <w:rPr>
                          <w:b/>
                          <w:sz w:val="24"/>
                        </w:rPr>
                      </w:pPr>
                      <w:r w:rsidRPr="003142FA">
                        <w:rPr>
                          <w:b/>
                          <w:sz w:val="24"/>
                        </w:rPr>
                        <w:t>1%</w:t>
                      </w:r>
                    </w:p>
                    <w:p w14:paraId="79B01B69" w14:textId="6ED3D739" w:rsidR="00E465D0" w:rsidRPr="003142FA" w:rsidRDefault="000F50CE" w:rsidP="003142FA">
                      <w:pPr>
                        <w:pStyle w:val="BodyText"/>
                        <w:spacing w:after="0" w:line="240" w:lineRule="auto"/>
                        <w:rPr>
                          <w:i/>
                          <w:sz w:val="24"/>
                        </w:rPr>
                      </w:pPr>
                      <w:r>
                        <w:rPr>
                          <w:i/>
                          <w:sz w:val="24"/>
                        </w:rPr>
                        <w:t>Effort, teamwork and preparedness</w:t>
                      </w:r>
                    </w:p>
                    <w:p w14:paraId="69ACE96C" w14:textId="77777777" w:rsidR="00E465D0" w:rsidRDefault="00E465D0" w:rsidP="003142FA">
                      <w:pPr>
                        <w:pStyle w:val="BodyText"/>
                        <w:spacing w:after="0" w:line="240" w:lineRule="auto"/>
                        <w:rPr>
                          <w:b/>
                          <w:sz w:val="24"/>
                        </w:rPr>
                      </w:pPr>
                    </w:p>
                    <w:p w14:paraId="3B3ABCB6" w14:textId="77777777" w:rsidR="00313C50" w:rsidRDefault="00313C50" w:rsidP="003142FA">
                      <w:pPr>
                        <w:pStyle w:val="BodyText"/>
                        <w:spacing w:after="0" w:line="240" w:lineRule="auto"/>
                        <w:rPr>
                          <w:b/>
                          <w:sz w:val="24"/>
                        </w:rPr>
                      </w:pPr>
                    </w:p>
                    <w:p w14:paraId="2983CD8C" w14:textId="3A19B366" w:rsidR="00E465D0" w:rsidRPr="003142FA" w:rsidRDefault="00E465D0" w:rsidP="003142FA">
                      <w:pPr>
                        <w:pStyle w:val="BodyText"/>
                        <w:spacing w:after="0" w:line="240" w:lineRule="auto"/>
                        <w:rPr>
                          <w:b/>
                          <w:sz w:val="24"/>
                        </w:rPr>
                      </w:pPr>
                      <w:r w:rsidRPr="003142FA">
                        <w:rPr>
                          <w:b/>
                          <w:sz w:val="24"/>
                        </w:rPr>
                        <w:t>Sc</w:t>
                      </w:r>
                      <w:r w:rsidR="00D01D65">
                        <w:rPr>
                          <w:b/>
                          <w:sz w:val="24"/>
                        </w:rPr>
                        <w:t>ience &amp; Engineering Practices 35</w:t>
                      </w:r>
                      <w:r w:rsidRPr="003142FA">
                        <w:rPr>
                          <w:b/>
                          <w:sz w:val="24"/>
                        </w:rPr>
                        <w:t>%</w:t>
                      </w:r>
                    </w:p>
                    <w:p w14:paraId="40712A42" w14:textId="76B2207A" w:rsidR="00E465D0" w:rsidRPr="003142FA" w:rsidRDefault="00557AD8" w:rsidP="003142FA">
                      <w:pPr>
                        <w:pStyle w:val="BodyText"/>
                        <w:spacing w:after="0" w:line="240" w:lineRule="auto"/>
                        <w:rPr>
                          <w:i/>
                          <w:sz w:val="24"/>
                        </w:rPr>
                      </w:pPr>
                      <w:r>
                        <w:rPr>
                          <w:i/>
                          <w:sz w:val="24"/>
                        </w:rPr>
                        <w:t>S</w:t>
                      </w:r>
                      <w:r w:rsidR="00E465D0" w:rsidRPr="003142FA">
                        <w:rPr>
                          <w:i/>
                          <w:sz w:val="24"/>
                        </w:rPr>
                        <w:t>kills scient</w:t>
                      </w:r>
                      <w:r>
                        <w:rPr>
                          <w:i/>
                          <w:sz w:val="24"/>
                        </w:rPr>
                        <w:t>ists and engineers use regularly</w:t>
                      </w:r>
                    </w:p>
                    <w:p w14:paraId="506EFADF" w14:textId="77777777" w:rsidR="00E465D0" w:rsidRDefault="00E465D0" w:rsidP="003142FA">
                      <w:pPr>
                        <w:pStyle w:val="BodyText"/>
                        <w:spacing w:after="0" w:line="240" w:lineRule="auto"/>
                        <w:rPr>
                          <w:b/>
                          <w:sz w:val="24"/>
                        </w:rPr>
                      </w:pPr>
                    </w:p>
                    <w:p w14:paraId="4C9B0F22" w14:textId="77777777" w:rsidR="00E465D0" w:rsidRDefault="00E465D0" w:rsidP="003142FA">
                      <w:pPr>
                        <w:pStyle w:val="BodyText"/>
                        <w:spacing w:after="0" w:line="240" w:lineRule="auto"/>
                        <w:rPr>
                          <w:b/>
                          <w:sz w:val="24"/>
                        </w:rPr>
                      </w:pPr>
                    </w:p>
                    <w:p w14:paraId="73A0682F" w14:textId="432A45FF" w:rsidR="00E465D0" w:rsidRPr="003142FA" w:rsidRDefault="00D01D65" w:rsidP="003142FA">
                      <w:pPr>
                        <w:pStyle w:val="BodyText"/>
                        <w:spacing w:after="0" w:line="240" w:lineRule="auto"/>
                        <w:rPr>
                          <w:b/>
                          <w:sz w:val="24"/>
                        </w:rPr>
                      </w:pPr>
                      <w:r>
                        <w:rPr>
                          <w:b/>
                          <w:sz w:val="24"/>
                        </w:rPr>
                        <w:t>Knowledge &amp; Understanding 54</w:t>
                      </w:r>
                      <w:r w:rsidR="00E465D0" w:rsidRPr="003142FA">
                        <w:rPr>
                          <w:b/>
                          <w:sz w:val="24"/>
                        </w:rPr>
                        <w:t>%</w:t>
                      </w:r>
                    </w:p>
                    <w:p w14:paraId="6BC9D54C" w14:textId="5427F1BD" w:rsidR="00E465D0" w:rsidRDefault="00557AD8" w:rsidP="003142FA">
                      <w:pPr>
                        <w:pStyle w:val="BodyText"/>
                        <w:spacing w:after="0" w:line="240" w:lineRule="auto"/>
                        <w:rPr>
                          <w:i/>
                          <w:sz w:val="24"/>
                        </w:rPr>
                      </w:pPr>
                      <w:r>
                        <w:rPr>
                          <w:i/>
                          <w:sz w:val="24"/>
                        </w:rPr>
                        <w:t>C</w:t>
                      </w:r>
                      <w:r w:rsidR="00E465D0" w:rsidRPr="003142FA">
                        <w:rPr>
                          <w:i/>
                          <w:sz w:val="24"/>
                        </w:rPr>
                        <w:t>ontent</w:t>
                      </w:r>
                      <w:r>
                        <w:rPr>
                          <w:i/>
                          <w:sz w:val="24"/>
                        </w:rPr>
                        <w:t xml:space="preserve"> and concepts we learn in class</w:t>
                      </w:r>
                      <w:r w:rsidR="00E465D0" w:rsidRPr="003142FA">
                        <w:rPr>
                          <w:i/>
                          <w:sz w:val="24"/>
                        </w:rPr>
                        <w:t xml:space="preserve">  </w:t>
                      </w:r>
                    </w:p>
                    <w:p w14:paraId="3908B920" w14:textId="0D7F3EDE" w:rsidR="00E465D0" w:rsidRDefault="006C00B4" w:rsidP="003142FA">
                      <w:pPr>
                        <w:pStyle w:val="BodyText"/>
                        <w:spacing w:after="0" w:line="240" w:lineRule="auto"/>
                        <w:rPr>
                          <w:i/>
                          <w:sz w:val="24"/>
                        </w:rPr>
                      </w:pPr>
                      <w:r>
                        <w:rPr>
                          <w:i/>
                          <w:sz w:val="24"/>
                        </w:rPr>
                        <w:t xml:space="preserve"> </w:t>
                      </w:r>
                    </w:p>
                    <w:p w14:paraId="596E1861" w14:textId="77777777" w:rsidR="00313C50" w:rsidRDefault="00313C50" w:rsidP="003142FA">
                      <w:pPr>
                        <w:pStyle w:val="BodyText"/>
                        <w:spacing w:after="0" w:line="240" w:lineRule="auto"/>
                        <w:rPr>
                          <w:i/>
                          <w:sz w:val="24"/>
                        </w:rPr>
                      </w:pPr>
                    </w:p>
                    <w:p w14:paraId="62992989" w14:textId="77777777" w:rsidR="00D01D65" w:rsidRDefault="00D01D65" w:rsidP="00D01D65">
                      <w:pPr>
                        <w:pStyle w:val="BodyText"/>
                        <w:spacing w:after="0" w:line="240" w:lineRule="auto"/>
                        <w:rPr>
                          <w:b/>
                          <w:sz w:val="24"/>
                        </w:rPr>
                      </w:pPr>
                      <w:r>
                        <w:rPr>
                          <w:b/>
                          <w:sz w:val="24"/>
                        </w:rPr>
                        <w:t xml:space="preserve">Science Notebook </w:t>
                      </w:r>
                    </w:p>
                    <w:p w14:paraId="248E04F6" w14:textId="28DB624C" w:rsidR="00D01D65" w:rsidRPr="003142FA" w:rsidRDefault="00D01D65" w:rsidP="00D01D65">
                      <w:pPr>
                        <w:pStyle w:val="BodyText"/>
                        <w:spacing w:after="0" w:line="240" w:lineRule="auto"/>
                        <w:rPr>
                          <w:b/>
                          <w:sz w:val="24"/>
                        </w:rPr>
                      </w:pPr>
                      <w:r>
                        <w:rPr>
                          <w:b/>
                          <w:sz w:val="24"/>
                        </w:rPr>
                        <w:t>10</w:t>
                      </w:r>
                      <w:r w:rsidRPr="003142FA">
                        <w:rPr>
                          <w:b/>
                          <w:sz w:val="24"/>
                        </w:rPr>
                        <w:t>%</w:t>
                      </w:r>
                    </w:p>
                    <w:p w14:paraId="1EB2C57D" w14:textId="4BCEA0C3" w:rsidR="00E465D0" w:rsidRDefault="0054338F" w:rsidP="00D01D65">
                      <w:pPr>
                        <w:pStyle w:val="BodyText"/>
                        <w:spacing w:after="0" w:line="240" w:lineRule="auto"/>
                        <w:rPr>
                          <w:i/>
                          <w:sz w:val="24"/>
                        </w:rPr>
                      </w:pPr>
                      <w:r>
                        <w:rPr>
                          <w:i/>
                          <w:sz w:val="24"/>
                        </w:rPr>
                        <w:t>Used daily as vital part of learning</w:t>
                      </w:r>
                      <w:r w:rsidR="005866C5">
                        <w:rPr>
                          <w:i/>
                          <w:sz w:val="24"/>
                        </w:rPr>
                        <w:t xml:space="preserve">  </w:t>
                      </w:r>
                    </w:p>
                    <w:p w14:paraId="4B4EFD1D" w14:textId="77777777" w:rsidR="00E465D0" w:rsidRDefault="00E465D0" w:rsidP="003142FA">
                      <w:pPr>
                        <w:pStyle w:val="BodyText"/>
                        <w:spacing w:after="0" w:line="240" w:lineRule="auto"/>
                        <w:rPr>
                          <w:i/>
                          <w:sz w:val="24"/>
                        </w:rPr>
                      </w:pPr>
                    </w:p>
                    <w:p w14:paraId="6FAA2F15" w14:textId="77777777" w:rsidR="00313C50" w:rsidRDefault="00313C50" w:rsidP="003142FA">
                      <w:pPr>
                        <w:pStyle w:val="BodyText"/>
                        <w:spacing w:after="0" w:line="240" w:lineRule="auto"/>
                        <w:rPr>
                          <w:i/>
                          <w:sz w:val="24"/>
                        </w:rPr>
                      </w:pPr>
                    </w:p>
                    <w:p w14:paraId="30511DEC" w14:textId="77777777" w:rsidR="00E465D0" w:rsidRPr="00076937" w:rsidRDefault="00E465D0" w:rsidP="003142FA">
                      <w:pPr>
                        <w:pStyle w:val="BodyText"/>
                        <w:spacing w:after="0" w:line="240" w:lineRule="auto"/>
                        <w:rPr>
                          <w:b/>
                          <w:sz w:val="24"/>
                          <w:u w:val="single"/>
                        </w:rPr>
                      </w:pPr>
                      <w:r w:rsidRPr="00076937">
                        <w:rPr>
                          <w:b/>
                          <w:sz w:val="24"/>
                          <w:u w:val="single"/>
                        </w:rPr>
                        <w:t>PROFICIENCY GRADING</w:t>
                      </w:r>
                    </w:p>
                    <w:p w14:paraId="32F5BF27" w14:textId="77777777" w:rsidR="00E465D0" w:rsidRDefault="00E465D0" w:rsidP="003142FA">
                      <w:pPr>
                        <w:pStyle w:val="BodyText"/>
                        <w:spacing w:after="0" w:line="240" w:lineRule="auto"/>
                        <w:rPr>
                          <w:sz w:val="24"/>
                        </w:rPr>
                      </w:pPr>
                      <w:r>
                        <w:rPr>
                          <w:sz w:val="24"/>
                        </w:rPr>
                        <w:t xml:space="preserve">This year you will receive a proficiency grade for science.  </w:t>
                      </w:r>
                    </w:p>
                    <w:p w14:paraId="18B2FB89" w14:textId="77777777" w:rsidR="00E465D0" w:rsidRDefault="00E465D0" w:rsidP="003142FA">
                      <w:pPr>
                        <w:pStyle w:val="BodyText"/>
                        <w:spacing w:after="0" w:line="240" w:lineRule="auto"/>
                        <w:rPr>
                          <w:sz w:val="24"/>
                        </w:rPr>
                      </w:pPr>
                    </w:p>
                    <w:tbl>
                      <w:tblPr>
                        <w:tblStyle w:val="TableGrid"/>
                        <w:tblW w:w="0" w:type="auto"/>
                        <w:tblLook w:val="04A0" w:firstRow="1" w:lastRow="0" w:firstColumn="1" w:lastColumn="0" w:noHBand="0" w:noVBand="1"/>
                      </w:tblPr>
                      <w:tblGrid>
                        <w:gridCol w:w="1214"/>
                        <w:gridCol w:w="864"/>
                        <w:gridCol w:w="1579"/>
                      </w:tblGrid>
                      <w:tr w:rsidR="00E465D0" w14:paraId="5B9E39DF" w14:textId="77777777" w:rsidTr="00076937">
                        <w:tc>
                          <w:tcPr>
                            <w:tcW w:w="926" w:type="dxa"/>
                          </w:tcPr>
                          <w:p w14:paraId="25686B5F" w14:textId="77777777" w:rsidR="00E465D0" w:rsidRPr="00076937" w:rsidRDefault="00E465D0" w:rsidP="003142FA">
                            <w:pPr>
                              <w:pStyle w:val="BodyText"/>
                              <w:spacing w:after="0" w:line="240" w:lineRule="auto"/>
                              <w:rPr>
                                <w:b/>
                                <w:sz w:val="24"/>
                              </w:rPr>
                            </w:pPr>
                            <w:r w:rsidRPr="00076937">
                              <w:rPr>
                                <w:b/>
                                <w:sz w:val="24"/>
                              </w:rPr>
                              <w:t>Mark</w:t>
                            </w:r>
                          </w:p>
                        </w:tc>
                        <w:tc>
                          <w:tcPr>
                            <w:tcW w:w="810" w:type="dxa"/>
                          </w:tcPr>
                          <w:p w14:paraId="31EBE29F" w14:textId="77777777" w:rsidR="00E465D0" w:rsidRPr="00076937" w:rsidRDefault="00E465D0" w:rsidP="003142FA">
                            <w:pPr>
                              <w:pStyle w:val="BodyText"/>
                              <w:spacing w:after="0" w:line="240" w:lineRule="auto"/>
                              <w:rPr>
                                <w:b/>
                                <w:sz w:val="24"/>
                              </w:rPr>
                            </w:pPr>
                            <w:r w:rsidRPr="00076937">
                              <w:rPr>
                                <w:b/>
                                <w:sz w:val="24"/>
                              </w:rPr>
                              <w:t>Also Called</w:t>
                            </w:r>
                          </w:p>
                        </w:tc>
                        <w:tc>
                          <w:tcPr>
                            <w:tcW w:w="1921" w:type="dxa"/>
                          </w:tcPr>
                          <w:p w14:paraId="4161AFB3" w14:textId="77777777" w:rsidR="00E465D0" w:rsidRPr="00076937" w:rsidRDefault="00E465D0" w:rsidP="003142FA">
                            <w:pPr>
                              <w:pStyle w:val="BodyText"/>
                              <w:spacing w:after="0" w:line="240" w:lineRule="auto"/>
                              <w:rPr>
                                <w:b/>
                                <w:sz w:val="24"/>
                              </w:rPr>
                            </w:pPr>
                            <w:r w:rsidRPr="00076937">
                              <w:rPr>
                                <w:b/>
                                <w:sz w:val="24"/>
                              </w:rPr>
                              <w:t>What it Means</w:t>
                            </w:r>
                          </w:p>
                        </w:tc>
                      </w:tr>
                      <w:tr w:rsidR="00E465D0" w14:paraId="40B5776C" w14:textId="77777777" w:rsidTr="00076937">
                        <w:tc>
                          <w:tcPr>
                            <w:tcW w:w="926" w:type="dxa"/>
                          </w:tcPr>
                          <w:p w14:paraId="601F03AA" w14:textId="50E47157" w:rsidR="00E465D0" w:rsidRDefault="00F83827" w:rsidP="003142FA">
                            <w:pPr>
                              <w:pStyle w:val="BodyText"/>
                              <w:spacing w:after="0" w:line="240" w:lineRule="auto"/>
                              <w:rPr>
                                <w:sz w:val="24"/>
                              </w:rPr>
                            </w:pPr>
                            <w:r>
                              <w:rPr>
                                <w:sz w:val="24"/>
                              </w:rPr>
                              <w:t>Highly Proficient</w:t>
                            </w:r>
                          </w:p>
                        </w:tc>
                        <w:tc>
                          <w:tcPr>
                            <w:tcW w:w="810" w:type="dxa"/>
                          </w:tcPr>
                          <w:p w14:paraId="20DC80ED" w14:textId="4006500A" w:rsidR="00E465D0" w:rsidRDefault="00F83827" w:rsidP="003142FA">
                            <w:pPr>
                              <w:pStyle w:val="BodyText"/>
                              <w:spacing w:after="0" w:line="240" w:lineRule="auto"/>
                              <w:rPr>
                                <w:sz w:val="24"/>
                              </w:rPr>
                            </w:pPr>
                            <w:r>
                              <w:rPr>
                                <w:sz w:val="24"/>
                              </w:rPr>
                              <w:t>HP /</w:t>
                            </w:r>
                            <w:r w:rsidR="00E465D0">
                              <w:rPr>
                                <w:sz w:val="24"/>
                              </w:rPr>
                              <w:t xml:space="preserve"> 4</w:t>
                            </w:r>
                          </w:p>
                        </w:tc>
                        <w:tc>
                          <w:tcPr>
                            <w:tcW w:w="1921" w:type="dxa"/>
                          </w:tcPr>
                          <w:p w14:paraId="464ADAB7" w14:textId="7134E312" w:rsidR="00E465D0" w:rsidRDefault="002E3985" w:rsidP="003142FA">
                            <w:pPr>
                              <w:pStyle w:val="BodyText"/>
                              <w:spacing w:after="0" w:line="240" w:lineRule="auto"/>
                              <w:rPr>
                                <w:sz w:val="24"/>
                              </w:rPr>
                            </w:pPr>
                            <w:r>
                              <w:rPr>
                                <w:sz w:val="24"/>
                              </w:rPr>
                              <w:t>Exceeds e</w:t>
                            </w:r>
                            <w:r w:rsidR="00F83827">
                              <w:rPr>
                                <w:sz w:val="24"/>
                              </w:rPr>
                              <w:t>xpectations</w:t>
                            </w:r>
                          </w:p>
                        </w:tc>
                      </w:tr>
                      <w:tr w:rsidR="00E465D0" w14:paraId="0B9A6F38" w14:textId="77777777" w:rsidTr="00076937">
                        <w:tc>
                          <w:tcPr>
                            <w:tcW w:w="926" w:type="dxa"/>
                          </w:tcPr>
                          <w:p w14:paraId="0CB33504" w14:textId="77777777" w:rsidR="00E465D0" w:rsidRDefault="00E465D0" w:rsidP="003142FA">
                            <w:pPr>
                              <w:pStyle w:val="BodyText"/>
                              <w:spacing w:after="0" w:line="240" w:lineRule="auto"/>
                              <w:rPr>
                                <w:sz w:val="24"/>
                              </w:rPr>
                            </w:pPr>
                            <w:r>
                              <w:rPr>
                                <w:sz w:val="24"/>
                              </w:rPr>
                              <w:t>Proficient</w:t>
                            </w:r>
                          </w:p>
                        </w:tc>
                        <w:tc>
                          <w:tcPr>
                            <w:tcW w:w="810" w:type="dxa"/>
                          </w:tcPr>
                          <w:p w14:paraId="52059891" w14:textId="2EF793F9" w:rsidR="00E465D0" w:rsidRDefault="00E465D0" w:rsidP="003142FA">
                            <w:pPr>
                              <w:pStyle w:val="BodyText"/>
                              <w:spacing w:after="0" w:line="240" w:lineRule="auto"/>
                              <w:rPr>
                                <w:sz w:val="24"/>
                              </w:rPr>
                            </w:pPr>
                            <w:r>
                              <w:rPr>
                                <w:sz w:val="24"/>
                              </w:rPr>
                              <w:t>P</w:t>
                            </w:r>
                            <w:r w:rsidR="00F83827">
                              <w:rPr>
                                <w:sz w:val="24"/>
                              </w:rPr>
                              <w:t>R /</w:t>
                            </w:r>
                            <w:r>
                              <w:rPr>
                                <w:sz w:val="24"/>
                              </w:rPr>
                              <w:t xml:space="preserve"> 3</w:t>
                            </w:r>
                          </w:p>
                        </w:tc>
                        <w:tc>
                          <w:tcPr>
                            <w:tcW w:w="1921" w:type="dxa"/>
                          </w:tcPr>
                          <w:p w14:paraId="3BBAE2C5" w14:textId="0E917958" w:rsidR="00E465D0" w:rsidRDefault="00F83827" w:rsidP="003142FA">
                            <w:pPr>
                              <w:pStyle w:val="BodyText"/>
                              <w:spacing w:after="0" w:line="240" w:lineRule="auto"/>
                              <w:rPr>
                                <w:sz w:val="24"/>
                              </w:rPr>
                            </w:pPr>
                            <w:r>
                              <w:rPr>
                                <w:sz w:val="24"/>
                              </w:rPr>
                              <w:t>Meets expectations</w:t>
                            </w:r>
                          </w:p>
                        </w:tc>
                      </w:tr>
                      <w:tr w:rsidR="00E465D0" w14:paraId="5BD7DA6B" w14:textId="77777777" w:rsidTr="00076937">
                        <w:tc>
                          <w:tcPr>
                            <w:tcW w:w="926" w:type="dxa"/>
                          </w:tcPr>
                          <w:p w14:paraId="3EA96E0B" w14:textId="5C2F1C4A" w:rsidR="00E465D0" w:rsidRDefault="00F83827" w:rsidP="003142FA">
                            <w:pPr>
                              <w:pStyle w:val="BodyText"/>
                              <w:spacing w:after="0" w:line="240" w:lineRule="auto"/>
                              <w:rPr>
                                <w:sz w:val="24"/>
                              </w:rPr>
                            </w:pPr>
                            <w:r>
                              <w:rPr>
                                <w:sz w:val="24"/>
                              </w:rPr>
                              <w:t>Close to Proficient</w:t>
                            </w:r>
                          </w:p>
                        </w:tc>
                        <w:tc>
                          <w:tcPr>
                            <w:tcW w:w="810" w:type="dxa"/>
                          </w:tcPr>
                          <w:p w14:paraId="04EF6667" w14:textId="44291A43" w:rsidR="00E465D0" w:rsidRDefault="00F83827" w:rsidP="003142FA">
                            <w:pPr>
                              <w:pStyle w:val="BodyText"/>
                              <w:spacing w:after="0" w:line="240" w:lineRule="auto"/>
                              <w:rPr>
                                <w:sz w:val="24"/>
                              </w:rPr>
                            </w:pPr>
                            <w:r>
                              <w:rPr>
                                <w:sz w:val="24"/>
                              </w:rPr>
                              <w:t>CP /</w:t>
                            </w:r>
                            <w:r w:rsidR="00E465D0">
                              <w:rPr>
                                <w:sz w:val="24"/>
                              </w:rPr>
                              <w:t xml:space="preserve"> 2</w:t>
                            </w:r>
                          </w:p>
                        </w:tc>
                        <w:tc>
                          <w:tcPr>
                            <w:tcW w:w="1921" w:type="dxa"/>
                          </w:tcPr>
                          <w:p w14:paraId="6F383F0D" w14:textId="6973B732" w:rsidR="00E465D0" w:rsidRDefault="00F83827" w:rsidP="003142FA">
                            <w:pPr>
                              <w:pStyle w:val="BodyText"/>
                              <w:spacing w:after="0" w:line="240" w:lineRule="auto"/>
                              <w:rPr>
                                <w:sz w:val="24"/>
                              </w:rPr>
                            </w:pPr>
                            <w:r>
                              <w:rPr>
                                <w:sz w:val="24"/>
                              </w:rPr>
                              <w:t>Almost meets expectations</w:t>
                            </w:r>
                          </w:p>
                        </w:tc>
                      </w:tr>
                      <w:tr w:rsidR="00E465D0" w14:paraId="6FBB3187" w14:textId="77777777" w:rsidTr="00076937">
                        <w:tc>
                          <w:tcPr>
                            <w:tcW w:w="926" w:type="dxa"/>
                          </w:tcPr>
                          <w:p w14:paraId="02E32F17" w14:textId="11AD02A2" w:rsidR="00E465D0" w:rsidRDefault="00F83827" w:rsidP="003142FA">
                            <w:pPr>
                              <w:pStyle w:val="BodyText"/>
                              <w:spacing w:after="0" w:line="240" w:lineRule="auto"/>
                              <w:rPr>
                                <w:sz w:val="24"/>
                              </w:rPr>
                            </w:pPr>
                            <w:r>
                              <w:rPr>
                                <w:sz w:val="24"/>
                              </w:rPr>
                              <w:t>Developing Proficiency</w:t>
                            </w:r>
                          </w:p>
                        </w:tc>
                        <w:tc>
                          <w:tcPr>
                            <w:tcW w:w="810" w:type="dxa"/>
                          </w:tcPr>
                          <w:p w14:paraId="60922E44" w14:textId="1C96DEA9" w:rsidR="00E465D0" w:rsidRDefault="00F83827" w:rsidP="003142FA">
                            <w:pPr>
                              <w:pStyle w:val="BodyText"/>
                              <w:spacing w:after="0" w:line="240" w:lineRule="auto"/>
                              <w:rPr>
                                <w:sz w:val="24"/>
                              </w:rPr>
                            </w:pPr>
                            <w:r>
                              <w:rPr>
                                <w:sz w:val="24"/>
                              </w:rPr>
                              <w:t>DP /</w:t>
                            </w:r>
                            <w:r w:rsidR="00E465D0">
                              <w:rPr>
                                <w:sz w:val="24"/>
                              </w:rPr>
                              <w:t xml:space="preserve"> 1</w:t>
                            </w:r>
                          </w:p>
                        </w:tc>
                        <w:tc>
                          <w:tcPr>
                            <w:tcW w:w="1921" w:type="dxa"/>
                          </w:tcPr>
                          <w:p w14:paraId="6305C749" w14:textId="3BFA8211" w:rsidR="00E465D0" w:rsidRDefault="00F83827" w:rsidP="003142FA">
                            <w:pPr>
                              <w:pStyle w:val="BodyText"/>
                              <w:spacing w:after="0" w:line="240" w:lineRule="auto"/>
                              <w:rPr>
                                <w:sz w:val="24"/>
                              </w:rPr>
                            </w:pPr>
                            <w:r>
                              <w:rPr>
                                <w:sz w:val="24"/>
                              </w:rPr>
                              <w:t>There are significant gaps</w:t>
                            </w:r>
                          </w:p>
                        </w:tc>
                      </w:tr>
                    </w:tbl>
                    <w:p w14:paraId="70741273" w14:textId="77777777" w:rsidR="00E465D0" w:rsidRDefault="00E465D0" w:rsidP="003142FA">
                      <w:pPr>
                        <w:pStyle w:val="BodyText"/>
                        <w:spacing w:after="0" w:line="240" w:lineRule="auto"/>
                        <w:rPr>
                          <w:b/>
                          <w:sz w:val="24"/>
                        </w:rPr>
                      </w:pPr>
                    </w:p>
                    <w:p w14:paraId="2FF4C934" w14:textId="77777777" w:rsidR="00E465D0" w:rsidRDefault="00E465D0" w:rsidP="003142FA">
                      <w:pPr>
                        <w:pStyle w:val="BodyText"/>
                        <w:spacing w:after="0" w:line="240" w:lineRule="auto"/>
                        <w:rPr>
                          <w:b/>
                          <w:sz w:val="24"/>
                        </w:rPr>
                      </w:pPr>
                      <w:r>
                        <w:rPr>
                          <w:b/>
                          <w:sz w:val="24"/>
                        </w:rPr>
                        <w:t>Online Gradebook:</w:t>
                      </w:r>
                    </w:p>
                    <w:p w14:paraId="564CD6FD" w14:textId="156086AE" w:rsidR="00E465D0" w:rsidRDefault="001617F9" w:rsidP="003142FA">
                      <w:pPr>
                        <w:pStyle w:val="BodyText"/>
                        <w:spacing w:after="0" w:line="240" w:lineRule="auto"/>
                      </w:pPr>
                      <w:hyperlink r:id="rId25" w:history="1">
                        <w:r w:rsidR="00B955F4" w:rsidRPr="005A1D6E">
                          <w:rPr>
                            <w:rStyle w:val="Hyperlink"/>
                          </w:rPr>
                          <w:t>https://parent-portland.cascadetech.org/portland/</w:t>
                        </w:r>
                      </w:hyperlink>
                    </w:p>
                    <w:p w14:paraId="323A031F" w14:textId="77777777" w:rsidR="00B955F4" w:rsidRDefault="00B955F4" w:rsidP="003142FA">
                      <w:pPr>
                        <w:pStyle w:val="BodyText"/>
                        <w:spacing w:after="0" w:line="240" w:lineRule="auto"/>
                        <w:rPr>
                          <w:rFonts w:ascii="Calibri" w:hAnsi="Calibri"/>
                          <w:i/>
                          <w:sz w:val="20"/>
                          <w:szCs w:val="20"/>
                        </w:rPr>
                      </w:pPr>
                    </w:p>
                    <w:p w14:paraId="5CE07E00" w14:textId="630EB73B" w:rsidR="00E465D0" w:rsidRDefault="00E465D0" w:rsidP="003142FA">
                      <w:pPr>
                        <w:pStyle w:val="BodyText"/>
                        <w:spacing w:after="0" w:line="240" w:lineRule="auto"/>
                        <w:rPr>
                          <w:b/>
                          <w:i/>
                          <w:sz w:val="20"/>
                          <w:szCs w:val="20"/>
                        </w:rPr>
                      </w:pPr>
                      <w:r>
                        <w:rPr>
                          <w:b/>
                          <w:i/>
                          <w:sz w:val="20"/>
                          <w:szCs w:val="20"/>
                        </w:rPr>
                        <w:t xml:space="preserve">                    </w:t>
                      </w:r>
                      <w:r w:rsidR="00B955F4" w:rsidRPr="00B955F4">
                        <w:rPr>
                          <w:b/>
                          <w:i/>
                          <w:noProof/>
                          <w:sz w:val="20"/>
                          <w:szCs w:val="20"/>
                        </w:rPr>
                        <w:drawing>
                          <wp:inline distT="0" distB="0" distL="0" distR="0" wp14:anchorId="46983078" wp14:editId="3A7D7F4D">
                            <wp:extent cx="950807" cy="9508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56512" cy="956512"/>
                                    </a:xfrm>
                                    <a:prstGeom prst="rect">
                                      <a:avLst/>
                                    </a:prstGeom>
                                  </pic:spPr>
                                </pic:pic>
                              </a:graphicData>
                            </a:graphic>
                          </wp:inline>
                        </w:drawing>
                      </w:r>
                    </w:p>
                    <w:p w14:paraId="1BB84478" w14:textId="77777777" w:rsidR="00412A9A" w:rsidRDefault="00412A9A" w:rsidP="003142FA">
                      <w:pPr>
                        <w:pStyle w:val="BodyText"/>
                        <w:spacing w:after="0" w:line="240" w:lineRule="auto"/>
                        <w:rPr>
                          <w:b/>
                          <w:i/>
                          <w:sz w:val="20"/>
                          <w:szCs w:val="20"/>
                        </w:rPr>
                      </w:pPr>
                    </w:p>
                    <w:p w14:paraId="117188C7" w14:textId="77777777" w:rsidR="00412A9A" w:rsidRDefault="00412A9A" w:rsidP="003142FA">
                      <w:pPr>
                        <w:pStyle w:val="BodyText"/>
                        <w:spacing w:after="0" w:line="240" w:lineRule="auto"/>
                        <w:rPr>
                          <w:b/>
                          <w:i/>
                          <w:sz w:val="20"/>
                          <w:szCs w:val="20"/>
                        </w:rPr>
                      </w:pPr>
                      <w:bookmarkStart w:id="1" w:name="_GoBack"/>
                      <w:bookmarkEnd w:id="1"/>
                    </w:p>
                    <w:p w14:paraId="63294D2A" w14:textId="45706A08" w:rsidR="00412A9A" w:rsidRDefault="00412A9A" w:rsidP="003142FA">
                      <w:pPr>
                        <w:pStyle w:val="BodyText"/>
                        <w:spacing w:after="0" w:line="240" w:lineRule="auto"/>
                        <w:rPr>
                          <w:b/>
                          <w:i/>
                          <w:sz w:val="20"/>
                          <w:szCs w:val="20"/>
                          <w:u w:val="single"/>
                        </w:rPr>
                      </w:pPr>
                      <w:r>
                        <w:rPr>
                          <w:b/>
                          <w:i/>
                          <w:sz w:val="20"/>
                          <w:szCs w:val="20"/>
                        </w:rPr>
                        <w:t xml:space="preserve">Parent Signature:  </w:t>
                      </w:r>
                      <w:r>
                        <w:rPr>
                          <w:b/>
                          <w:i/>
                          <w:sz w:val="20"/>
                          <w:szCs w:val="20"/>
                          <w:u w:val="single"/>
                        </w:rPr>
                        <w:tab/>
                      </w:r>
                      <w:r>
                        <w:rPr>
                          <w:b/>
                          <w:i/>
                          <w:sz w:val="20"/>
                          <w:szCs w:val="20"/>
                          <w:u w:val="single"/>
                        </w:rPr>
                        <w:tab/>
                      </w:r>
                    </w:p>
                    <w:p w14:paraId="18D44833" w14:textId="4079CCF2" w:rsidR="00412A9A" w:rsidRPr="00412A9A" w:rsidRDefault="00412A9A" w:rsidP="003142FA">
                      <w:pPr>
                        <w:pStyle w:val="BodyText"/>
                        <w:spacing w:after="0" w:line="240" w:lineRule="auto"/>
                        <w:rPr>
                          <w:b/>
                          <w:i/>
                          <w:sz w:val="20"/>
                          <w:szCs w:val="20"/>
                          <w:u w:val="single"/>
                        </w:rPr>
                      </w:pPr>
                      <w:r>
                        <w:rPr>
                          <w:b/>
                          <w:i/>
                          <w:sz w:val="20"/>
                          <w:szCs w:val="20"/>
                        </w:rPr>
                        <w:t xml:space="preserve">Student Signature: </w:t>
                      </w:r>
                      <w:r>
                        <w:rPr>
                          <w:b/>
                          <w:i/>
                          <w:sz w:val="20"/>
                          <w:szCs w:val="20"/>
                          <w:u w:val="single"/>
                        </w:rPr>
                        <w:tab/>
                      </w:r>
                      <w:r>
                        <w:rPr>
                          <w:b/>
                          <w:i/>
                          <w:sz w:val="20"/>
                          <w:szCs w:val="20"/>
                          <w:u w:val="single"/>
                        </w:rPr>
                        <w:tab/>
                      </w:r>
                    </w:p>
                  </w:txbxContent>
                </v:textbox>
                <w10:wrap type="through" anchorx="page" anchory="page"/>
              </v:rect>
            </w:pict>
          </mc:Fallback>
        </mc:AlternateContent>
      </w:r>
      <w:r w:rsidR="00B8506F" w:rsidRPr="00470319">
        <w:rPr>
          <w:noProof/>
        </w:rPr>
        <mc:AlternateContent>
          <mc:Choice Requires="wps">
            <w:drawing>
              <wp:anchor distT="0" distB="0" distL="114300" distR="114300" simplePos="0" relativeHeight="251667968" behindDoc="0" locked="0" layoutInCell="1" allowOverlap="1" wp14:anchorId="419D62B0" wp14:editId="4C5D7831">
                <wp:simplePos x="0" y="0"/>
                <wp:positionH relativeFrom="page">
                  <wp:posOffset>2882900</wp:posOffset>
                </wp:positionH>
                <wp:positionV relativeFrom="page">
                  <wp:posOffset>3124200</wp:posOffset>
                </wp:positionV>
                <wp:extent cx="4434840" cy="777875"/>
                <wp:effectExtent l="0" t="0" r="0" b="9525"/>
                <wp:wrapThrough wrapText="bothSides">
                  <wp:wrapPolygon edited="0">
                    <wp:start x="124" y="0"/>
                    <wp:lineTo x="124" y="21159"/>
                    <wp:lineTo x="21278" y="21159"/>
                    <wp:lineTo x="21278" y="0"/>
                    <wp:lineTo x="124" y="0"/>
                  </wp:wrapPolygon>
                </wp:wrapThrough>
                <wp:docPr id="28" name="Text Box 28"/>
                <wp:cNvGraphicFramePr/>
                <a:graphic xmlns:a="http://schemas.openxmlformats.org/drawingml/2006/main">
                  <a:graphicData uri="http://schemas.microsoft.com/office/word/2010/wordprocessingShape">
                    <wps:wsp>
                      <wps:cNvSpPr txBox="1"/>
                      <wps:spPr>
                        <a:xfrm>
                          <a:off x="0" y="0"/>
                          <a:ext cx="4434840" cy="7778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90A7CC7" w14:textId="3003D53A" w:rsidR="00E465D0" w:rsidRDefault="00E465D0" w:rsidP="00470319">
                            <w:pPr>
                              <w:pStyle w:val="Heading1"/>
                            </w:pPr>
                            <w:r>
                              <w:t>Other assignment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D62B0" id="Text Box 28" o:spid="_x0000_s1037" type="#_x0000_t202" style="position:absolute;margin-left:227pt;margin-top:246pt;width:349.2pt;height:61.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" mv:complextextbox="1" filled="f" stroked="f">
                <v:textbox>
                  <w:txbxContent>
                    <w:p w14:paraId="390A7CC7" w14:textId="3003D53A" w:rsidR="00E465D0" w:rsidRDefault="00E465D0" w:rsidP="00470319">
                      <w:pPr>
                        <w:pStyle w:val="Heading1"/>
                      </w:pPr>
                      <w:r>
                        <w:t>Other assignment information</w:t>
                      </w:r>
                    </w:p>
                  </w:txbxContent>
                </v:textbox>
                <w10:wrap type="through" anchorx="page" anchory="page"/>
              </v:shape>
            </w:pict>
          </mc:Fallback>
        </mc:AlternateContent>
      </w:r>
      <w:r w:rsidR="00470319" w:rsidRPr="002B3574">
        <w:rPr>
          <w:noProof/>
        </w:rPr>
        <mc:AlternateContent>
          <mc:Choice Requires="wps">
            <w:drawing>
              <wp:anchor distT="0" distB="0" distL="114300" distR="114300" simplePos="0" relativeHeight="251666944" behindDoc="0" locked="0" layoutInCell="1" allowOverlap="1" wp14:anchorId="60CC72AB" wp14:editId="5CD5A6D4">
                <wp:simplePos x="0" y="0"/>
                <wp:positionH relativeFrom="page">
                  <wp:posOffset>5029200</wp:posOffset>
                </wp:positionH>
                <wp:positionV relativeFrom="page">
                  <wp:posOffset>4302125</wp:posOffset>
                </wp:positionV>
                <wp:extent cx="0" cy="5153660"/>
                <wp:effectExtent l="25400" t="0" r="25400" b="2540"/>
                <wp:wrapTight wrapText="bothSides">
                  <wp:wrapPolygon edited="0">
                    <wp:start x="-1" y="0"/>
                    <wp:lineTo x="-1" y="21504"/>
                    <wp:lineTo x="-1" y="21504"/>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515366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pt,338.75pt" to="396pt,74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" strokecolor="#5080aa [3204]" strokeweight=".25pt">
                <w10:wrap type="tight" anchorx="page" anchory="page"/>
              </v:line>
            </w:pict>
          </mc:Fallback>
        </mc:AlternateContent>
      </w:r>
    </w:p>
    <w:p w14:paraId="7C861339" w14:textId="2584DA71" w:rsidR="00486052" w:rsidRDefault="00486052"/>
    <w:sectPr w:rsidR="00486052" w:rsidSect="00B955F4">
      <w:headerReference w:type="even" r:id="rId26"/>
      <w:headerReference w:type="default" r:id="rId27"/>
      <w:footerReference w:type="even" r:id="rId28"/>
      <w:footerReference w:type="default" r:id="rId29"/>
      <w:headerReference w:type="first" r:id="rId30"/>
      <w:footerReference w:type="first" r:id="rId31"/>
      <w:pgSz w:w="12240" w:h="15840"/>
      <w:pgMar w:top="576" w:right="720" w:bottom="576"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A04780" w14:textId="77777777" w:rsidR="001617F9" w:rsidRDefault="001617F9" w:rsidP="00E33428">
      <w:r>
        <w:separator/>
      </w:r>
    </w:p>
  </w:endnote>
  <w:endnote w:type="continuationSeparator" w:id="0">
    <w:p w14:paraId="78AC4D48" w14:textId="77777777" w:rsidR="001617F9" w:rsidRDefault="001617F9"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auto"/>
    <w:pitch w:val="variable"/>
    <w:sig w:usb0="00000003" w:usb1="00000000" w:usb2="00000000" w:usb3="00000000" w:csb0="00000001" w:csb1="00000000"/>
  </w:font>
  <w:font w:name="ＭＳ Ｐ明朝">
    <w:charset w:val="80"/>
    <w:family w:val="auto"/>
    <w:pitch w:val="variable"/>
    <w:sig w:usb0="E00002FF" w:usb1="6AC7FDFB" w:usb2="08000012" w:usb3="00000000" w:csb0="0002009F" w:csb1="00000000"/>
  </w:font>
  <w:font w:name="Perpetua Titling MT Light">
    <w:panose1 w:val="020205020605050208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0C35A" w14:textId="77777777" w:rsidR="00E465D0" w:rsidRDefault="00E465D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246BC" w14:textId="77777777" w:rsidR="00E465D0" w:rsidRDefault="00E465D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9FD5D" w14:textId="77777777" w:rsidR="00E465D0" w:rsidRDefault="00E465D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5A9AC" w14:textId="77777777" w:rsidR="001617F9" w:rsidRDefault="001617F9" w:rsidP="00E33428">
      <w:r>
        <w:separator/>
      </w:r>
    </w:p>
  </w:footnote>
  <w:footnote w:type="continuationSeparator" w:id="0">
    <w:p w14:paraId="6F996D00" w14:textId="77777777" w:rsidR="001617F9" w:rsidRDefault="001617F9"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EA609" w14:textId="77777777" w:rsidR="00E465D0" w:rsidRDefault="00E465D0">
    <w:pPr>
      <w:pStyle w:val="Header"/>
    </w:pPr>
    <w:r w:rsidRPr="00C16F71">
      <w:rPr>
        <w:noProof/>
      </w:rPr>
      <mc:AlternateContent>
        <mc:Choice Requires="wps">
          <w:drawing>
            <wp:anchor distT="0" distB="0" distL="114300" distR="114300" simplePos="0" relativeHeight="251663360" behindDoc="0" locked="0" layoutInCell="1" allowOverlap="1" wp14:anchorId="1CEFF113" wp14:editId="3C003A7F">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42F224CE" w14:textId="77777777" w:rsidR="00E465D0" w:rsidRDefault="00E465D0" w:rsidP="00C16F71">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FF113" id="Rectangle 1" o:spid="_x0000_s1038"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" fillcolor="#5080aa [3204]" stroked="f" strokeweight="1.5pt">
              <v:stroke o:forcedash="t"/>
              <v:textbox inset=",0,,0">
                <w:txbxContent>
                  <w:p w14:paraId="42F224CE" w14:textId="77777777" w:rsidR="00E465D0" w:rsidRDefault="00E465D0" w:rsidP="00C16F71">
                    <w:pPr>
                      <w:pStyle w:val="Heade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1FFD4" w14:textId="77777777" w:rsidR="00E465D0" w:rsidRDefault="00E465D0">
    <w:pPr>
      <w:pStyle w:val="Header"/>
    </w:pPr>
    <w:r w:rsidRPr="00161FD3">
      <w:rPr>
        <w:noProof/>
      </w:rPr>
      <mc:AlternateContent>
        <mc:Choice Requires="wps">
          <w:drawing>
            <wp:anchor distT="0" distB="0" distL="114300" distR="114300" simplePos="0" relativeHeight="251661312" behindDoc="0" locked="0" layoutInCell="1" allowOverlap="1" wp14:anchorId="6FD0F6BF" wp14:editId="3E96EAB5">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84A17AD" w14:textId="77777777" w:rsidR="00E465D0" w:rsidRDefault="00E465D0" w:rsidP="00161FD3">
                          <w:pPr>
                            <w:pStyle w:val="Header"/>
                            <w:jc w:val="right"/>
                          </w:pPr>
                          <w:r>
                            <w:fldChar w:fldCharType="begin"/>
                          </w:r>
                          <w:r>
                            <w:instrText xml:space="preserve"> PAGE  \* MERGEFORMAT </w:instrText>
                          </w:r>
                          <w:r>
                            <w:fldChar w:fldCharType="separate"/>
                          </w:r>
                          <w:r w:rsidR="00A64F8E">
                            <w:rPr>
                              <w:rFonts w:hint="eastAsia"/>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0F6BF" id="Rectangle 2" o:spid="_x0000_s1039"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" fillcolor="#9ba9b2 [3206]" stroked="f" strokeweight="1.5pt">
              <v:textbox style="mso-next-textbox:#Text Box 9" inset=",0,,0">
                <w:txbxContent>
                  <w:p w14:paraId="284A17AD" w14:textId="77777777" w:rsidR="00E465D0" w:rsidRDefault="00E465D0" w:rsidP="00161FD3">
                    <w:pPr>
                      <w:pStyle w:val="Header"/>
                      <w:jc w:val="right"/>
                    </w:pPr>
                    <w:r>
                      <w:fldChar w:fldCharType="begin"/>
                    </w:r>
                    <w:r>
                      <w:instrText xml:space="preserve"> PAGE  \* MERGEFORMAT </w:instrText>
                    </w:r>
                    <w:r>
                      <w:fldChar w:fldCharType="separate"/>
                    </w:r>
                    <w:r w:rsidR="00A64F8E">
                      <w:rPr>
                        <w:rFonts w:hint="eastAsia"/>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90E67" w14:textId="77777777" w:rsidR="00E465D0" w:rsidRDefault="00E465D0">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9A45D" w14:textId="77777777" w:rsidR="00E465D0" w:rsidRDefault="00E465D0">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D1750" w14:textId="77777777" w:rsidR="00E465D0" w:rsidRDefault="00E465D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422C4"/>
    <w:multiLevelType w:val="hybridMultilevel"/>
    <w:tmpl w:val="FC944D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4172650"/>
    <w:multiLevelType w:val="hybridMultilevel"/>
    <w:tmpl w:val="26389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9832651"/>
    <w:multiLevelType w:val="hybridMultilevel"/>
    <w:tmpl w:val="3DBCA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6AA1B8D"/>
    <w:multiLevelType w:val="hybridMultilevel"/>
    <w:tmpl w:val="35B60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DD44D5"/>
    <w:multiLevelType w:val="hybridMultilevel"/>
    <w:tmpl w:val="BA3A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revisionView w:markup="0"/>
  <w:defaultTabStop w:val="720"/>
  <w:evenAndOddHeaders/>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622DDC"/>
    <w:rsid w:val="00001F52"/>
    <w:rsid w:val="00030223"/>
    <w:rsid w:val="000308CE"/>
    <w:rsid w:val="00072997"/>
    <w:rsid w:val="00076937"/>
    <w:rsid w:val="00096547"/>
    <w:rsid w:val="000B6982"/>
    <w:rsid w:val="000F50CE"/>
    <w:rsid w:val="000F5837"/>
    <w:rsid w:val="001069D1"/>
    <w:rsid w:val="00114ABE"/>
    <w:rsid w:val="00120A6F"/>
    <w:rsid w:val="0013274E"/>
    <w:rsid w:val="00133076"/>
    <w:rsid w:val="00136E56"/>
    <w:rsid w:val="001617F9"/>
    <w:rsid w:val="00161FD3"/>
    <w:rsid w:val="00165475"/>
    <w:rsid w:val="001659CA"/>
    <w:rsid w:val="00166B62"/>
    <w:rsid w:val="00173505"/>
    <w:rsid w:val="00175FCA"/>
    <w:rsid w:val="0018424C"/>
    <w:rsid w:val="0019563C"/>
    <w:rsid w:val="001B4CDA"/>
    <w:rsid w:val="001D6C42"/>
    <w:rsid w:val="001E31C7"/>
    <w:rsid w:val="001F36DC"/>
    <w:rsid w:val="001F5BE7"/>
    <w:rsid w:val="00215EC3"/>
    <w:rsid w:val="00223DB5"/>
    <w:rsid w:val="00236CD6"/>
    <w:rsid w:val="00246A51"/>
    <w:rsid w:val="00252346"/>
    <w:rsid w:val="002602B7"/>
    <w:rsid w:val="00276498"/>
    <w:rsid w:val="00295C05"/>
    <w:rsid w:val="002B3574"/>
    <w:rsid w:val="002C291B"/>
    <w:rsid w:val="002D47B6"/>
    <w:rsid w:val="002E3985"/>
    <w:rsid w:val="002E414B"/>
    <w:rsid w:val="002E6AAB"/>
    <w:rsid w:val="002F7B0A"/>
    <w:rsid w:val="00305766"/>
    <w:rsid w:val="00305FEE"/>
    <w:rsid w:val="00313C50"/>
    <w:rsid w:val="003142FA"/>
    <w:rsid w:val="0031454D"/>
    <w:rsid w:val="00335000"/>
    <w:rsid w:val="00337470"/>
    <w:rsid w:val="00340605"/>
    <w:rsid w:val="003601F9"/>
    <w:rsid w:val="00392E7E"/>
    <w:rsid w:val="003A206A"/>
    <w:rsid w:val="003C5778"/>
    <w:rsid w:val="003D4ADC"/>
    <w:rsid w:val="003D7AB4"/>
    <w:rsid w:val="003E4545"/>
    <w:rsid w:val="00412A9A"/>
    <w:rsid w:val="00445C91"/>
    <w:rsid w:val="00451525"/>
    <w:rsid w:val="0045514F"/>
    <w:rsid w:val="004607DA"/>
    <w:rsid w:val="00470319"/>
    <w:rsid w:val="00486052"/>
    <w:rsid w:val="004B7A99"/>
    <w:rsid w:val="004C2D79"/>
    <w:rsid w:val="004D5017"/>
    <w:rsid w:val="00502701"/>
    <w:rsid w:val="0054338F"/>
    <w:rsid w:val="00557AD8"/>
    <w:rsid w:val="0057383F"/>
    <w:rsid w:val="00573EBA"/>
    <w:rsid w:val="005764BB"/>
    <w:rsid w:val="00580E94"/>
    <w:rsid w:val="00583546"/>
    <w:rsid w:val="005866C5"/>
    <w:rsid w:val="00594F05"/>
    <w:rsid w:val="005A4075"/>
    <w:rsid w:val="005A6C0C"/>
    <w:rsid w:val="005C4ED9"/>
    <w:rsid w:val="005C6BE4"/>
    <w:rsid w:val="005E6745"/>
    <w:rsid w:val="005E796D"/>
    <w:rsid w:val="00622DDC"/>
    <w:rsid w:val="00642F89"/>
    <w:rsid w:val="00655959"/>
    <w:rsid w:val="00671987"/>
    <w:rsid w:val="00691CD9"/>
    <w:rsid w:val="00692167"/>
    <w:rsid w:val="006C00B4"/>
    <w:rsid w:val="00706E7B"/>
    <w:rsid w:val="00707BE3"/>
    <w:rsid w:val="007307BE"/>
    <w:rsid w:val="00766E88"/>
    <w:rsid w:val="00772962"/>
    <w:rsid w:val="007804C7"/>
    <w:rsid w:val="007873E1"/>
    <w:rsid w:val="007B01F1"/>
    <w:rsid w:val="007E354A"/>
    <w:rsid w:val="007E5B4C"/>
    <w:rsid w:val="008112AC"/>
    <w:rsid w:val="00886747"/>
    <w:rsid w:val="008C0137"/>
    <w:rsid w:val="008D4916"/>
    <w:rsid w:val="008F036C"/>
    <w:rsid w:val="009018AA"/>
    <w:rsid w:val="00901E1B"/>
    <w:rsid w:val="00911AEE"/>
    <w:rsid w:val="00917263"/>
    <w:rsid w:val="00920D11"/>
    <w:rsid w:val="009220E8"/>
    <w:rsid w:val="0095345B"/>
    <w:rsid w:val="00954F03"/>
    <w:rsid w:val="009567E4"/>
    <w:rsid w:val="00977041"/>
    <w:rsid w:val="009805AD"/>
    <w:rsid w:val="00987A43"/>
    <w:rsid w:val="00997156"/>
    <w:rsid w:val="009B010D"/>
    <w:rsid w:val="009B4F2F"/>
    <w:rsid w:val="009C3227"/>
    <w:rsid w:val="009D459D"/>
    <w:rsid w:val="009D7740"/>
    <w:rsid w:val="00A03698"/>
    <w:rsid w:val="00A15404"/>
    <w:rsid w:val="00A24A54"/>
    <w:rsid w:val="00A5359A"/>
    <w:rsid w:val="00A5439D"/>
    <w:rsid w:val="00A61EF2"/>
    <w:rsid w:val="00A64F8E"/>
    <w:rsid w:val="00A76C70"/>
    <w:rsid w:val="00A81D81"/>
    <w:rsid w:val="00A93539"/>
    <w:rsid w:val="00A943DB"/>
    <w:rsid w:val="00A97E73"/>
    <w:rsid w:val="00AA47E6"/>
    <w:rsid w:val="00AC279C"/>
    <w:rsid w:val="00AC6EFC"/>
    <w:rsid w:val="00B10912"/>
    <w:rsid w:val="00B30545"/>
    <w:rsid w:val="00B35A2D"/>
    <w:rsid w:val="00B373ED"/>
    <w:rsid w:val="00B436D9"/>
    <w:rsid w:val="00B67D20"/>
    <w:rsid w:val="00B81DAC"/>
    <w:rsid w:val="00B8334B"/>
    <w:rsid w:val="00B8506F"/>
    <w:rsid w:val="00B955F4"/>
    <w:rsid w:val="00BA5736"/>
    <w:rsid w:val="00BB799F"/>
    <w:rsid w:val="00BC42F4"/>
    <w:rsid w:val="00BD2AC9"/>
    <w:rsid w:val="00BE463B"/>
    <w:rsid w:val="00BF29F2"/>
    <w:rsid w:val="00C01050"/>
    <w:rsid w:val="00C1303E"/>
    <w:rsid w:val="00C146B7"/>
    <w:rsid w:val="00C16F71"/>
    <w:rsid w:val="00C27B45"/>
    <w:rsid w:val="00C4030A"/>
    <w:rsid w:val="00C46335"/>
    <w:rsid w:val="00C6405A"/>
    <w:rsid w:val="00C6459E"/>
    <w:rsid w:val="00C67086"/>
    <w:rsid w:val="00CA760F"/>
    <w:rsid w:val="00CD6283"/>
    <w:rsid w:val="00CF6B98"/>
    <w:rsid w:val="00D01D65"/>
    <w:rsid w:val="00D26163"/>
    <w:rsid w:val="00D37299"/>
    <w:rsid w:val="00D71EC2"/>
    <w:rsid w:val="00D83C5A"/>
    <w:rsid w:val="00D855D1"/>
    <w:rsid w:val="00D94FA4"/>
    <w:rsid w:val="00D97247"/>
    <w:rsid w:val="00DB3508"/>
    <w:rsid w:val="00E30A83"/>
    <w:rsid w:val="00E33428"/>
    <w:rsid w:val="00E45C73"/>
    <w:rsid w:val="00E465D0"/>
    <w:rsid w:val="00E47790"/>
    <w:rsid w:val="00E548C2"/>
    <w:rsid w:val="00E56058"/>
    <w:rsid w:val="00E604C8"/>
    <w:rsid w:val="00E64CB1"/>
    <w:rsid w:val="00E65591"/>
    <w:rsid w:val="00E7235E"/>
    <w:rsid w:val="00E76924"/>
    <w:rsid w:val="00E81554"/>
    <w:rsid w:val="00E846BB"/>
    <w:rsid w:val="00E86EC6"/>
    <w:rsid w:val="00E961FE"/>
    <w:rsid w:val="00EB2AC3"/>
    <w:rsid w:val="00EB48DE"/>
    <w:rsid w:val="00EF7E00"/>
    <w:rsid w:val="00F108D0"/>
    <w:rsid w:val="00F17BE9"/>
    <w:rsid w:val="00F5695B"/>
    <w:rsid w:val="00F83827"/>
    <w:rsid w:val="00F85925"/>
    <w:rsid w:val="00FA195B"/>
    <w:rsid w:val="00FA4D73"/>
    <w:rsid w:val="00FB7235"/>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BA3D1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622DDC"/>
    <w:rPr>
      <w:color w:val="9454C3" w:themeColor="hyperlink"/>
      <w:u w:val="single"/>
    </w:rPr>
  </w:style>
  <w:style w:type="paragraph" w:styleId="ListParagraph">
    <w:name w:val="List Paragraph"/>
    <w:basedOn w:val="Normal"/>
    <w:uiPriority w:val="34"/>
    <w:unhideWhenUsed/>
    <w:rsid w:val="00340605"/>
    <w:pPr>
      <w:ind w:left="720"/>
      <w:contextualSpacing/>
    </w:pPr>
  </w:style>
  <w:style w:type="table" w:styleId="TableGrid">
    <w:name w:val="Table Grid"/>
    <w:basedOn w:val="TableNormal"/>
    <w:uiPriority w:val="59"/>
    <w:rsid w:val="007873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03698"/>
    <w:rPr>
      <w:color w:val="3EBBF0" w:themeColor="followedHyperlink"/>
      <w:u w:val="single"/>
    </w:rPr>
  </w:style>
  <w:style w:type="paragraph" w:styleId="BalloonText">
    <w:name w:val="Balloon Text"/>
    <w:basedOn w:val="Normal"/>
    <w:link w:val="BalloonTextChar"/>
    <w:uiPriority w:val="99"/>
    <w:semiHidden/>
    <w:unhideWhenUsed/>
    <w:rsid w:val="00A64F8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4F8E"/>
    <w:rPr>
      <w:rFonts w:ascii="Lucida Grande" w:hAnsi="Lucida Grande" w:cs="Lucida Grande"/>
      <w:color w:val="404040" w:themeColor="text1" w:themeTint="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hyperlink" Target="https://parent-portland.cascadetech.org/portland/" TargetMode="External"/><Relationship Id="rId24" Type="http://schemas.openxmlformats.org/officeDocument/2006/relationships/image" Target="media/image9.tiff"/><Relationship Id="rId25" Type="http://schemas.openxmlformats.org/officeDocument/2006/relationships/hyperlink" Target="https://parent-portland.cascadetech.org/portland/" TargetMode="External"/><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5.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hyperlink" Target="https://www.pps.net/Page/8060" TargetMode="Externa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33"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hyperlink" Target="https://www.pps.net/Page/8060"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mailto:karras@pps.net" TargetMode="External"/><Relationship Id="rId15" Type="http://schemas.openxmlformats.org/officeDocument/2006/relationships/image" Target="media/image4.tiff"/><Relationship Id="rId16" Type="http://schemas.openxmlformats.org/officeDocument/2006/relationships/hyperlink" Target="https://portals.lab-aids.com/login.htm?tenant=labaids" TargetMode="External"/><Relationship Id="rId17" Type="http://schemas.openxmlformats.org/officeDocument/2006/relationships/image" Target="media/image5.tiff"/><Relationship Id="rId18" Type="http://schemas.openxmlformats.org/officeDocument/2006/relationships/hyperlink" Target="mailto:karras@pps.net" TargetMode="External"/><Relationship Id="rId19" Type="http://schemas.openxmlformats.org/officeDocument/2006/relationships/hyperlink" Target="https://portals.lab-aids.com/login.htm?tenant=labai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View:Newsletters:Avenue Newsletter.dotx</Template>
  <TotalTime>24</TotalTime>
  <Pages>3</Pages>
  <Words>3</Words>
  <Characters>22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PPS</dc:creator>
  <cp:keywords/>
  <dc:description/>
  <cp:lastModifiedBy>Katrina Arras</cp:lastModifiedBy>
  <cp:revision>12</cp:revision>
  <cp:lastPrinted>2019-08-22T20:50:00Z</cp:lastPrinted>
  <dcterms:created xsi:type="dcterms:W3CDTF">2019-08-08T22:16:00Z</dcterms:created>
  <dcterms:modified xsi:type="dcterms:W3CDTF">2019-08-22T23:31:00Z</dcterms:modified>
  <cp:category/>
</cp:coreProperties>
</file>